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FA1BB2" w:rsidRPr="00252016" w14:paraId="26F800D6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3A8B87F6" w14:textId="77777777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15EBAB5B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D198460" w14:textId="0CBFAEC3" w:rsidR="00252016" w:rsidRPr="00AE117A" w:rsidRDefault="00634B05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</w:t>
            </w:r>
          </w:p>
        </w:tc>
      </w:tr>
      <w:tr w:rsidR="00252016" w:rsidRPr="00252016" w14:paraId="7E6DF59A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1344E0CB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470976C" w14:textId="5894B431"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  <w:r w:rsidR="00634B05">
              <w:rPr>
                <w:rFonts w:ascii="Bookman Old Style" w:hAnsi="Bookman Old Style"/>
                <w:b/>
              </w:rPr>
              <w:t>RST</w:t>
            </w:r>
          </w:p>
        </w:tc>
      </w:tr>
      <w:tr w:rsidR="00252016" w:rsidRPr="00252016" w14:paraId="0BEBD76C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5B742050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11087136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FA1BB2" w:rsidRPr="00252016" w14:paraId="0631A0F2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71B4038D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21F936B4" w14:textId="5F481DE5" w:rsidR="00252016" w:rsidRPr="00AE117A" w:rsidRDefault="00634B05" w:rsidP="008037B5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Sac Bocel Wilson Fay</w:t>
            </w:r>
          </w:p>
        </w:tc>
        <w:tc>
          <w:tcPr>
            <w:tcW w:w="919" w:type="dxa"/>
            <w:vAlign w:val="center"/>
          </w:tcPr>
          <w:p w14:paraId="70B4623E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5329CFF8" w14:textId="1ECE6332" w:rsidR="00252016" w:rsidRPr="00AE117A" w:rsidRDefault="00634B05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</w:t>
            </w: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061C4938" w14:textId="2711175F" w:rsidR="00252016" w:rsidRPr="00252016" w:rsidRDefault="00634B05" w:rsidP="00732C3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55BA6789" wp14:editId="50B6DF75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-41275</wp:posOffset>
                  </wp:positionV>
                  <wp:extent cx="1291590" cy="1313815"/>
                  <wp:effectExtent l="0" t="0" r="3810" b="635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1BB2" w:rsidRPr="00252016" w14:paraId="7F28BB45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38F80ED9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1F5E77BF" w14:textId="2CA89C6C" w:rsidR="00AE117A" w:rsidRPr="00AE117A" w:rsidRDefault="00634B05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21</w:t>
            </w:r>
          </w:p>
        </w:tc>
        <w:tc>
          <w:tcPr>
            <w:tcW w:w="2437" w:type="dxa"/>
            <w:gridSpan w:val="2"/>
            <w:vAlign w:val="center"/>
          </w:tcPr>
          <w:p w14:paraId="062496DC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44BC1970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FA1BB2" w:rsidRPr="00252016" w14:paraId="231B2C27" w14:textId="77777777" w:rsidTr="00FA1BB2">
        <w:trPr>
          <w:trHeight w:val="961"/>
        </w:trPr>
        <w:tc>
          <w:tcPr>
            <w:tcW w:w="1269" w:type="dxa"/>
            <w:vAlign w:val="center"/>
          </w:tcPr>
          <w:p w14:paraId="58A5413F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56C4FF67" w14:textId="418823B3" w:rsidR="00AE117A" w:rsidRPr="00AE117A" w:rsidRDefault="00634B05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16/03/2022</w:t>
            </w:r>
          </w:p>
        </w:tc>
        <w:tc>
          <w:tcPr>
            <w:tcW w:w="919" w:type="dxa"/>
            <w:vAlign w:val="center"/>
          </w:tcPr>
          <w:p w14:paraId="5E86F360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7A33855C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2590124F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6479AAA2" w14:textId="77777777" w:rsidR="00A64598" w:rsidRDefault="009877A4"/>
    <w:p w14:paraId="2A93FA38" w14:textId="77777777" w:rsidR="00AE117A" w:rsidRDefault="00AE117A"/>
    <w:p w14:paraId="09F3095E" w14:textId="77777777"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4BBB1884" w14:textId="77777777" w:rsidR="00AE117A" w:rsidRDefault="00AE117A"/>
    <w:p w14:paraId="6D918C90" w14:textId="77777777" w:rsidR="002339A6" w:rsidRDefault="002339A6" w:rsidP="008037B5">
      <w:pPr>
        <w:pStyle w:val="Ttulo1"/>
        <w:numPr>
          <w:ilvl w:val="0"/>
          <w:numId w:val="5"/>
        </w:numPr>
        <w:rPr>
          <w:rFonts w:ascii="Courier New" w:hAnsi="Courier New" w:cs="Courier New"/>
          <w:sz w:val="24"/>
          <w:szCs w:val="24"/>
        </w:rPr>
      </w:pPr>
      <w:r w:rsidRPr="002339A6">
        <w:rPr>
          <w:rFonts w:ascii="Courier New" w:hAnsi="Courier New" w:cs="Courier New"/>
          <w:sz w:val="28"/>
          <w:szCs w:val="28"/>
        </w:rPr>
        <w:t>Elementos Internos Y Externos de una computadora</w:t>
      </w:r>
    </w:p>
    <w:p w14:paraId="08008D11" w14:textId="2FE7F7BC" w:rsidR="002339A6" w:rsidRDefault="002339A6" w:rsidP="002339A6">
      <w:pPr>
        <w:pStyle w:val="Ttulo1"/>
        <w:jc w:val="both"/>
        <w:rPr>
          <w:rFonts w:ascii="Courier New" w:hAnsi="Courier New" w:cs="Courier New"/>
          <w:sz w:val="24"/>
          <w:szCs w:val="24"/>
        </w:rPr>
      </w:pPr>
      <w:r w:rsidRPr="002339A6">
        <w:rPr>
          <w:rFonts w:ascii="Courier New" w:hAnsi="Courier New" w:cs="Courier New"/>
          <w:sz w:val="24"/>
          <w:szCs w:val="24"/>
        </w:rPr>
        <w:t>Placa Base</w:t>
      </w:r>
      <w:r>
        <w:rPr>
          <w:rFonts w:ascii="Courier New" w:hAnsi="Courier New" w:cs="Courier New"/>
          <w:sz w:val="24"/>
          <w:szCs w:val="24"/>
        </w:rPr>
        <w:t>:</w:t>
      </w:r>
    </w:p>
    <w:p w14:paraId="7117B8AB" w14:textId="192FFA7A" w:rsidR="002339A6" w:rsidRDefault="002339A6" w:rsidP="002339A6">
      <w:pPr>
        <w:jc w:val="both"/>
        <w:rPr>
          <w:rFonts w:ascii="Courier New" w:hAnsi="Courier New" w:cs="Courier New"/>
          <w:sz w:val="24"/>
          <w:szCs w:val="24"/>
        </w:rPr>
      </w:pPr>
      <w:r w:rsidRPr="002339A6">
        <w:rPr>
          <w:rFonts w:ascii="Courier New" w:hAnsi="Courier New" w:cs="Courier New"/>
          <w:sz w:val="24"/>
          <w:szCs w:val="24"/>
        </w:rPr>
        <w:t>Base de toda computadora que contiene partes internos y externos</w:t>
      </w:r>
    </w:p>
    <w:p w14:paraId="60A8C733" w14:textId="2FB2DAB3" w:rsidR="002339A6" w:rsidRDefault="002339A6" w:rsidP="002339A6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6F5ED3B9" wp14:editId="3671431B">
            <wp:extent cx="1562100" cy="1562100"/>
            <wp:effectExtent l="0" t="95250" r="190500" b="3048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7CE18F" w14:textId="00E637AB" w:rsidR="00216E8F" w:rsidRDefault="00216E8F" w:rsidP="002339A6">
      <w:pPr>
        <w:jc w:val="center"/>
        <w:rPr>
          <w:rFonts w:ascii="Courier New" w:hAnsi="Courier New" w:cs="Courier New"/>
          <w:sz w:val="24"/>
          <w:szCs w:val="24"/>
        </w:rPr>
      </w:pPr>
    </w:p>
    <w:p w14:paraId="347302AD" w14:textId="3B3A6ACF" w:rsidR="00216E8F" w:rsidRDefault="00216E8F" w:rsidP="00216E8F">
      <w:pPr>
        <w:pStyle w:val="Ttulo1"/>
        <w:rPr>
          <w:rFonts w:ascii="Courier New" w:hAnsi="Courier New" w:cs="Courier New"/>
          <w:color w:val="1F4E79" w:themeColor="accent5" w:themeShade="80"/>
          <w:sz w:val="24"/>
          <w:szCs w:val="24"/>
        </w:rPr>
      </w:pPr>
      <w:r w:rsidRPr="00216E8F">
        <w:rPr>
          <w:rStyle w:val="Ttulo1Car"/>
        </w:rPr>
        <w:lastRenderedPageBreak/>
        <w:t>Procesador:</w:t>
      </w:r>
      <w:r w:rsidRPr="00216E8F">
        <w:rPr>
          <w:rFonts w:ascii="Courier New" w:hAnsi="Courier New" w:cs="Courier New"/>
          <w:color w:val="1F4E79" w:themeColor="accent5" w:themeShade="80"/>
          <w:sz w:val="24"/>
          <w:szCs w:val="24"/>
        </w:rPr>
        <w:t xml:space="preserve"> </w:t>
      </w:r>
    </w:p>
    <w:p w14:paraId="1AF25365" w14:textId="7FF6A709" w:rsidR="00216E8F" w:rsidRPr="00216E8F" w:rsidRDefault="00216E8F" w:rsidP="00216E8F">
      <w:pPr>
        <w:tabs>
          <w:tab w:val="left" w:pos="705"/>
        </w:tabs>
        <w:jc w:val="both"/>
        <w:rPr>
          <w:rFonts w:ascii="Courier New" w:hAnsi="Courier New" w:cs="Courier New"/>
          <w:color w:val="2E74B5" w:themeColor="accent5" w:themeShade="BF"/>
          <w:sz w:val="24"/>
          <w:szCs w:val="24"/>
        </w:rPr>
      </w:pPr>
      <w:r w:rsidRPr="00216E8F">
        <w:rPr>
          <w:rFonts w:ascii="Courier New" w:hAnsi="Courier New" w:cs="Courier New"/>
          <w:color w:val="000000" w:themeColor="text1"/>
          <w:sz w:val="24"/>
          <w:szCs w:val="24"/>
        </w:rPr>
        <w:t xml:space="preserve">Permite que la computadora interactúe con las aplicaciones y programas instalados </w:t>
      </w:r>
    </w:p>
    <w:p w14:paraId="14DCBC82" w14:textId="5F0CFB5D" w:rsidR="00216E8F" w:rsidRDefault="00216E8F" w:rsidP="002339A6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1B79D3B" wp14:editId="2ACACE32">
            <wp:extent cx="2126936" cy="1113790"/>
            <wp:effectExtent l="19050" t="0" r="26035" b="3340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60" cy="11178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01401EB" w14:textId="0D87CF3D" w:rsidR="00216E8F" w:rsidRDefault="00216E8F" w:rsidP="00216E8F">
      <w:pPr>
        <w:pStyle w:val="Ttulo1"/>
      </w:pPr>
      <w:r>
        <w:t xml:space="preserve">Memoria </w:t>
      </w:r>
      <w:proofErr w:type="spellStart"/>
      <w:r>
        <w:t>Ram</w:t>
      </w:r>
      <w:proofErr w:type="spellEnd"/>
      <w:r>
        <w:t>:</w:t>
      </w:r>
    </w:p>
    <w:p w14:paraId="06AB308C" w14:textId="13972637" w:rsidR="00CB4BA2" w:rsidRDefault="00216E8F" w:rsidP="00CB4BA2">
      <w:pPr>
        <w:jc w:val="both"/>
        <w:rPr>
          <w:rFonts w:ascii="Courier New" w:hAnsi="Courier New" w:cs="Courier New"/>
          <w:sz w:val="24"/>
          <w:szCs w:val="24"/>
        </w:rPr>
      </w:pPr>
      <w:r w:rsidRPr="00CB4BA2">
        <w:rPr>
          <w:rFonts w:ascii="Courier New" w:hAnsi="Courier New" w:cs="Courier New"/>
          <w:sz w:val="24"/>
          <w:szCs w:val="24"/>
        </w:rPr>
        <w:t xml:space="preserve">Permite abrir procesos </w:t>
      </w:r>
      <w:r w:rsidR="00CB4BA2" w:rsidRPr="00CB4BA2">
        <w:rPr>
          <w:rFonts w:ascii="Courier New" w:hAnsi="Courier New" w:cs="Courier New"/>
          <w:sz w:val="24"/>
          <w:szCs w:val="24"/>
        </w:rPr>
        <w:t xml:space="preserve">mientras la computadora este encendida y </w:t>
      </w:r>
      <w:r w:rsidR="00CB4BA2" w:rsidRPr="00CB4BA2">
        <w:rPr>
          <w:rFonts w:ascii="Courier New" w:hAnsi="Courier New" w:cs="Courier New"/>
          <w:sz w:val="24"/>
          <w:szCs w:val="24"/>
        </w:rPr>
        <w:t>almacena la información que un programa necesita mientras se ejecuta</w:t>
      </w:r>
      <w:r w:rsidR="00CB4BA2">
        <w:rPr>
          <w:rFonts w:ascii="Courier New" w:hAnsi="Courier New" w:cs="Courier New"/>
          <w:sz w:val="24"/>
          <w:szCs w:val="24"/>
        </w:rPr>
        <w:t xml:space="preserve">  </w:t>
      </w:r>
    </w:p>
    <w:p w14:paraId="28A1C946" w14:textId="1DD67453" w:rsidR="00CB4BA2" w:rsidRDefault="00CB4BA2" w:rsidP="00A82907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80706A" wp14:editId="4218B29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776872" cy="999490"/>
            <wp:effectExtent l="152400" t="152400" r="356870" b="35306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872" cy="99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textWrapping" w:clear="all"/>
      </w:r>
      <w:r w:rsidR="00A82907">
        <w:t>Batería:</w:t>
      </w:r>
    </w:p>
    <w:p w14:paraId="26B0C0C8" w14:textId="4D9887D3" w:rsidR="00A82907" w:rsidRDefault="00A82907" w:rsidP="0059198F">
      <w:pPr>
        <w:jc w:val="both"/>
        <w:rPr>
          <w:rFonts w:ascii="Courier New" w:hAnsi="Courier New" w:cs="Courier New"/>
          <w:sz w:val="24"/>
          <w:szCs w:val="24"/>
        </w:rPr>
      </w:pPr>
      <w:r w:rsidRPr="00A82907">
        <w:rPr>
          <w:rFonts w:ascii="Courier New" w:hAnsi="Courier New" w:cs="Courier New"/>
          <w:sz w:val="24"/>
          <w:szCs w:val="24"/>
        </w:rPr>
        <w:t>Posee energía a la placa base, guarda información de la hora y fecha</w:t>
      </w:r>
    </w:p>
    <w:p w14:paraId="63A850B9" w14:textId="6F9F7960" w:rsidR="008037B5" w:rsidRDefault="00A82907" w:rsidP="00A82907">
      <w:pPr>
        <w:pStyle w:val="Ttulo1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0951B9C4" wp14:editId="24C32A23">
            <wp:extent cx="2074752" cy="1143000"/>
            <wp:effectExtent l="152400" t="152400" r="363855" b="3619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24" cy="1144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00475E" w14:textId="29BEC5C7" w:rsidR="00A82907" w:rsidRDefault="00A82907" w:rsidP="00A82907"/>
    <w:p w14:paraId="16B63AF6" w14:textId="6800B6C6" w:rsidR="00A82907" w:rsidRDefault="00A82907" w:rsidP="00A82907"/>
    <w:p w14:paraId="7E70A7BD" w14:textId="42DFE762" w:rsidR="00A82907" w:rsidRDefault="00A82907" w:rsidP="00A82907"/>
    <w:p w14:paraId="22BC7FD5" w14:textId="3F4F20C8" w:rsidR="00A82907" w:rsidRDefault="00A82907" w:rsidP="00A82907">
      <w:pPr>
        <w:pStyle w:val="Ttulo1"/>
      </w:pPr>
      <w:r>
        <w:lastRenderedPageBreak/>
        <w:t>Disco Duro:</w:t>
      </w:r>
    </w:p>
    <w:p w14:paraId="59A96A07" w14:textId="350496FD" w:rsidR="00A82907" w:rsidRDefault="00A82907" w:rsidP="0059198F">
      <w:pPr>
        <w:jc w:val="both"/>
        <w:rPr>
          <w:rFonts w:ascii="Courier New" w:hAnsi="Courier New" w:cs="Courier New"/>
          <w:sz w:val="24"/>
          <w:szCs w:val="24"/>
        </w:rPr>
      </w:pPr>
      <w:r w:rsidRPr="00A82907">
        <w:rPr>
          <w:rFonts w:ascii="Courier New" w:hAnsi="Courier New" w:cs="Courier New"/>
          <w:sz w:val="24"/>
          <w:szCs w:val="24"/>
        </w:rPr>
        <w:t>Nos permite almacenar información como archivos, música y entre otros</w:t>
      </w:r>
    </w:p>
    <w:p w14:paraId="1D07428C" w14:textId="7217D826" w:rsidR="00A82907" w:rsidRDefault="00D64263" w:rsidP="00D64263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4EB76ED0" wp14:editId="0B04C80D">
            <wp:extent cx="2212775" cy="1580290"/>
            <wp:effectExtent l="76200" t="57150" r="187960" b="2870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87" cy="1587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FE1895" w14:textId="26AF3197" w:rsidR="00D64263" w:rsidRDefault="00D64263" w:rsidP="00D64263">
      <w:pPr>
        <w:pStyle w:val="Ttulo1"/>
      </w:pPr>
      <w:r w:rsidRPr="00D64263">
        <w:t>Chipset:</w:t>
      </w:r>
    </w:p>
    <w:p w14:paraId="7FBE6E88" w14:textId="732ED62A" w:rsidR="00D64263" w:rsidRDefault="00D64263" w:rsidP="0059198F">
      <w:pPr>
        <w:jc w:val="both"/>
        <w:rPr>
          <w:rFonts w:ascii="Courier New" w:hAnsi="Courier New" w:cs="Courier New"/>
          <w:sz w:val="24"/>
          <w:szCs w:val="24"/>
        </w:rPr>
      </w:pPr>
      <w:r w:rsidRPr="00D64263">
        <w:rPr>
          <w:rFonts w:ascii="Courier New" w:hAnsi="Courier New" w:cs="Courier New"/>
          <w:sz w:val="24"/>
          <w:szCs w:val="24"/>
        </w:rPr>
        <w:t xml:space="preserve">Son elementos de apoyo del microprocesador, </w:t>
      </w:r>
      <w:r w:rsidRPr="00D64263">
        <w:rPr>
          <w:rFonts w:ascii="Courier New" w:hAnsi="Courier New" w:cs="Courier New"/>
          <w:sz w:val="24"/>
          <w:szCs w:val="24"/>
        </w:rPr>
        <w:t xml:space="preserve">se encargan de controlar determinadas funciones del ordenador, como la forma en que interacciona el microprocesador </w:t>
      </w:r>
    </w:p>
    <w:p w14:paraId="4BCFEB77" w14:textId="4F024543" w:rsidR="00D64263" w:rsidRDefault="00D64263" w:rsidP="00D64263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ED5B105" wp14:editId="342FCAC3">
            <wp:extent cx="1790449" cy="1233782"/>
            <wp:effectExtent l="152400" t="152400" r="362585" b="36703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28" cy="1240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78533D" w14:textId="4FD03C44" w:rsidR="00D64263" w:rsidRDefault="00D64263" w:rsidP="00D64263">
      <w:pPr>
        <w:pStyle w:val="Ttulo1"/>
      </w:pPr>
      <w:r>
        <w:t>Leds Panel Frontal:</w:t>
      </w:r>
    </w:p>
    <w:p w14:paraId="7743B791" w14:textId="09A8B615" w:rsidR="00D64263" w:rsidRDefault="0059198F" w:rsidP="0059198F">
      <w:pPr>
        <w:jc w:val="both"/>
        <w:rPr>
          <w:rFonts w:ascii="Courier New" w:hAnsi="Courier New" w:cs="Courier New"/>
          <w:sz w:val="24"/>
          <w:szCs w:val="24"/>
        </w:rPr>
      </w:pPr>
      <w:r w:rsidRPr="0059198F">
        <w:rPr>
          <w:rFonts w:ascii="Courier New" w:hAnsi="Courier New" w:cs="Courier New"/>
          <w:sz w:val="24"/>
          <w:szCs w:val="24"/>
        </w:rPr>
        <w:t xml:space="preserve">Es una ficha diseñada para conectar un </w:t>
      </w:r>
      <w:proofErr w:type="spellStart"/>
      <w:r w:rsidRPr="0059198F">
        <w:rPr>
          <w:rFonts w:ascii="Courier New" w:hAnsi="Courier New" w:cs="Courier New"/>
          <w:sz w:val="24"/>
          <w:szCs w:val="24"/>
        </w:rPr>
        <w:t>cooler</w:t>
      </w:r>
      <w:proofErr w:type="spellEnd"/>
      <w:r w:rsidRPr="0059198F">
        <w:rPr>
          <w:rFonts w:ascii="Courier New" w:hAnsi="Courier New" w:cs="Courier New"/>
          <w:sz w:val="24"/>
          <w:szCs w:val="24"/>
        </w:rPr>
        <w:t xml:space="preserve"> o ventilador. Cumple la</w:t>
      </w:r>
      <w:r w:rsidRPr="0059198F">
        <w:rPr>
          <w:rFonts w:ascii="Courier New" w:hAnsi="Courier New" w:cs="Courier New"/>
          <w:sz w:val="24"/>
          <w:szCs w:val="24"/>
        </w:rPr>
        <w:t xml:space="preserve"> </w:t>
      </w:r>
      <w:r w:rsidRPr="0059198F">
        <w:rPr>
          <w:rFonts w:ascii="Courier New" w:hAnsi="Courier New" w:cs="Courier New"/>
          <w:sz w:val="24"/>
          <w:szCs w:val="24"/>
        </w:rPr>
        <w:t>función de dejar el equipo suspendido para ahorrar energía eléctrica.</w:t>
      </w:r>
    </w:p>
    <w:p w14:paraId="32D97B29" w14:textId="1F048E2C" w:rsidR="0059198F" w:rsidRDefault="0059198F" w:rsidP="0059198F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11CB651" wp14:editId="22F1542F">
            <wp:simplePos x="0" y="0"/>
            <wp:positionH relativeFrom="margin">
              <wp:posOffset>2129790</wp:posOffset>
            </wp:positionH>
            <wp:positionV relativeFrom="paragraph">
              <wp:posOffset>162560</wp:posOffset>
            </wp:positionV>
            <wp:extent cx="1939290" cy="1116965"/>
            <wp:effectExtent l="152400" t="152400" r="365760" b="3689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116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C8932" w14:textId="69208112" w:rsidR="0059198F" w:rsidRDefault="0059198F" w:rsidP="0059198F">
      <w:pPr>
        <w:jc w:val="center"/>
        <w:rPr>
          <w:rFonts w:ascii="Courier New" w:hAnsi="Courier New" w:cs="Courier New"/>
          <w:sz w:val="24"/>
          <w:szCs w:val="24"/>
        </w:rPr>
      </w:pPr>
    </w:p>
    <w:p w14:paraId="5F388877" w14:textId="02C30BF8" w:rsidR="0059198F" w:rsidRDefault="0059198F" w:rsidP="0059198F">
      <w:pPr>
        <w:jc w:val="center"/>
        <w:rPr>
          <w:rFonts w:ascii="Courier New" w:hAnsi="Courier New" w:cs="Courier New"/>
          <w:sz w:val="24"/>
          <w:szCs w:val="24"/>
        </w:rPr>
      </w:pPr>
    </w:p>
    <w:p w14:paraId="7BA93752" w14:textId="6E677F69" w:rsidR="0059198F" w:rsidRDefault="0059198F" w:rsidP="0059198F">
      <w:pPr>
        <w:jc w:val="center"/>
        <w:rPr>
          <w:rFonts w:ascii="Courier New" w:hAnsi="Courier New" w:cs="Courier New"/>
          <w:sz w:val="24"/>
          <w:szCs w:val="24"/>
        </w:rPr>
      </w:pPr>
    </w:p>
    <w:p w14:paraId="3F70DB78" w14:textId="30FF623E" w:rsidR="0059198F" w:rsidRDefault="0059198F" w:rsidP="0059198F">
      <w:pPr>
        <w:jc w:val="center"/>
        <w:rPr>
          <w:rFonts w:ascii="Courier New" w:hAnsi="Courier New" w:cs="Courier New"/>
          <w:sz w:val="24"/>
          <w:szCs w:val="24"/>
        </w:rPr>
      </w:pPr>
    </w:p>
    <w:p w14:paraId="32E5C09D" w14:textId="2432DBF9" w:rsidR="0059198F" w:rsidRDefault="0059198F" w:rsidP="0059198F">
      <w:pPr>
        <w:pStyle w:val="Ttulo1"/>
      </w:pPr>
      <w:r>
        <w:lastRenderedPageBreak/>
        <w:t>Conexón ATX:</w:t>
      </w:r>
    </w:p>
    <w:p w14:paraId="4E2DAF1B" w14:textId="64045128" w:rsidR="0059198F" w:rsidRDefault="00B76EA4" w:rsidP="00B76EA4">
      <w:pPr>
        <w:jc w:val="both"/>
        <w:rPr>
          <w:rFonts w:ascii="Courier New" w:hAnsi="Courier New" w:cs="Courier New"/>
          <w:sz w:val="24"/>
          <w:szCs w:val="24"/>
        </w:rPr>
      </w:pPr>
      <w:r w:rsidRPr="00B76EA4">
        <w:rPr>
          <w:rFonts w:ascii="Courier New" w:hAnsi="Courier New" w:cs="Courier New"/>
          <w:sz w:val="24"/>
          <w:szCs w:val="24"/>
        </w:rPr>
        <w:t>Este conector es el que lleva la alimentación principal desde la fuente a la placa base</w:t>
      </w:r>
    </w:p>
    <w:p w14:paraId="14AA65AB" w14:textId="2E667976" w:rsidR="00B76EA4" w:rsidRDefault="00B76EA4" w:rsidP="00B76EA4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0A296E58" wp14:editId="7B2C3142">
            <wp:extent cx="1450509" cy="942975"/>
            <wp:effectExtent l="152400" t="152400" r="359410" b="3524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34" cy="946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4E825A" w14:textId="468E83F7" w:rsidR="00F87773" w:rsidRDefault="00F87773" w:rsidP="00F87773">
      <w:pPr>
        <w:pStyle w:val="Ttulo1"/>
      </w:pPr>
      <w:r>
        <w:t>Elementos Externos:</w:t>
      </w:r>
    </w:p>
    <w:p w14:paraId="5D06C644" w14:textId="77777777" w:rsidR="00F87773" w:rsidRPr="00F87773" w:rsidRDefault="00F87773" w:rsidP="00F87773">
      <w:pPr>
        <w:pStyle w:val="Prrafodelista"/>
        <w:numPr>
          <w:ilvl w:val="0"/>
          <w:numId w:val="8"/>
        </w:numPr>
        <w:jc w:val="both"/>
        <w:rPr>
          <w:rFonts w:ascii="Courier New" w:hAnsi="Courier New" w:cs="Courier New"/>
          <w:sz w:val="24"/>
          <w:szCs w:val="24"/>
        </w:rPr>
      </w:pPr>
      <w:r w:rsidRPr="00F87773">
        <w:rPr>
          <w:rStyle w:val="Ttulo1Car"/>
        </w:rPr>
        <w:t>Mouse:</w:t>
      </w:r>
      <w:r>
        <w:t xml:space="preserve"> </w:t>
      </w:r>
      <w:r w:rsidRPr="00F87773">
        <w:rPr>
          <w:rFonts w:ascii="Courier New" w:hAnsi="Courier New" w:cs="Courier New"/>
          <w:sz w:val="24"/>
          <w:szCs w:val="24"/>
        </w:rPr>
        <w:t>Es un dispositivo de entrada para ingresar órdenes a la computadora</w:t>
      </w:r>
    </w:p>
    <w:p w14:paraId="1A5C8636" w14:textId="6F61B2DC" w:rsidR="00F87773" w:rsidRDefault="00F87773" w:rsidP="00B76EA4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1825481F" wp14:editId="0DE04CDB">
            <wp:extent cx="3213100" cy="16827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96432" w14:textId="77777777" w:rsidR="00F87773" w:rsidRPr="00F87773" w:rsidRDefault="00F87773" w:rsidP="00F87773">
      <w:pPr>
        <w:pStyle w:val="Ttulo1"/>
        <w:numPr>
          <w:ilvl w:val="0"/>
          <w:numId w:val="8"/>
        </w:numPr>
      </w:pPr>
      <w:r w:rsidRPr="00F87773">
        <w:t>Teclado:</w:t>
      </w:r>
    </w:p>
    <w:p w14:paraId="7DCD50F3" w14:textId="6FD5B4EB" w:rsidR="00F87773" w:rsidRPr="00F87773" w:rsidRDefault="00F87773" w:rsidP="00F87773">
      <w:pPr>
        <w:pStyle w:val="Prrafodelista"/>
        <w:jc w:val="both"/>
        <w:rPr>
          <w:rFonts w:ascii="Courier New" w:hAnsi="Courier New" w:cs="Courier New"/>
          <w:sz w:val="24"/>
          <w:szCs w:val="24"/>
        </w:rPr>
      </w:pPr>
      <w:r w:rsidRPr="00F87773">
        <w:rPr>
          <w:rFonts w:ascii="Courier New" w:hAnsi="Courier New" w:cs="Courier New"/>
          <w:sz w:val="24"/>
          <w:szCs w:val="24"/>
        </w:rPr>
        <w:t>Permite al usuario introducir información y datos en el computador y también permite realizar determinadas funciones</w:t>
      </w:r>
    </w:p>
    <w:p w14:paraId="0AE81299" w14:textId="041E1D6D" w:rsidR="00F87773" w:rsidRDefault="00F87773" w:rsidP="00B76EA4">
      <w:pPr>
        <w:jc w:val="center"/>
        <w:rPr>
          <w:rFonts w:ascii="Courier New" w:hAnsi="Courier New" w:cs="Courier New"/>
          <w:sz w:val="24"/>
          <w:szCs w:val="24"/>
        </w:rPr>
      </w:pPr>
    </w:p>
    <w:p w14:paraId="125B87A9" w14:textId="31F920B4" w:rsidR="00F87773" w:rsidRDefault="00F87773" w:rsidP="00B76EA4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6DE44DE7" wp14:editId="1D8B3E04">
            <wp:extent cx="2834023" cy="159060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84" cy="1593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3C5FD" w14:textId="3B4F61CA" w:rsidR="00F87773" w:rsidRDefault="00F87773" w:rsidP="00B76EA4">
      <w:pPr>
        <w:jc w:val="center"/>
        <w:rPr>
          <w:rFonts w:ascii="Courier New" w:hAnsi="Courier New" w:cs="Courier New"/>
          <w:sz w:val="24"/>
          <w:szCs w:val="24"/>
        </w:rPr>
      </w:pPr>
    </w:p>
    <w:p w14:paraId="495EA3D8" w14:textId="77777777" w:rsidR="00F87773" w:rsidRPr="00F87773" w:rsidRDefault="00F87773" w:rsidP="00F87773">
      <w:pPr>
        <w:pStyle w:val="Ttulo1"/>
        <w:numPr>
          <w:ilvl w:val="0"/>
          <w:numId w:val="8"/>
        </w:numPr>
      </w:pPr>
      <w:r w:rsidRPr="00F87773">
        <w:t>Micrófono:</w:t>
      </w:r>
    </w:p>
    <w:p w14:paraId="6F6744EB" w14:textId="728A3F76" w:rsidR="00F87773" w:rsidRDefault="00F87773" w:rsidP="00F87773">
      <w:pPr>
        <w:jc w:val="both"/>
        <w:rPr>
          <w:rFonts w:ascii="Courier New" w:hAnsi="Courier New" w:cs="Courier New"/>
          <w:sz w:val="24"/>
          <w:szCs w:val="24"/>
        </w:rPr>
      </w:pPr>
      <w:r w:rsidRPr="00F87773">
        <w:rPr>
          <w:rFonts w:ascii="Courier New" w:hAnsi="Courier New" w:cs="Courier New"/>
          <w:sz w:val="24"/>
          <w:szCs w:val="24"/>
        </w:rPr>
        <w:t xml:space="preserve"> Es un dispositivo que permite la entrada de audio a la computadora y es útil para introducir grabaciones o realizar videoconferencia</w:t>
      </w: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3CB1815C" w14:textId="23B520AF" w:rsidR="00F87773" w:rsidRDefault="00F87773" w:rsidP="00F87773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5C2F4963" wp14:editId="2AD44014">
            <wp:extent cx="2133600" cy="2534569"/>
            <wp:effectExtent l="152400" t="152400" r="34290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06" cy="2535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B3A506" w14:textId="7C0B751B" w:rsidR="00F87773" w:rsidRDefault="00E6261D" w:rsidP="00E6261D">
      <w:pPr>
        <w:pStyle w:val="Ttulo1"/>
        <w:numPr>
          <w:ilvl w:val="0"/>
          <w:numId w:val="8"/>
        </w:numPr>
        <w:jc w:val="both"/>
      </w:pPr>
      <w:r>
        <w:t>Webcam:</w:t>
      </w:r>
      <w:r w:rsidRPr="00E6261D">
        <w:t xml:space="preserve"> </w:t>
      </w:r>
      <w:r w:rsidRPr="00E6261D">
        <w:rPr>
          <w:rFonts w:ascii="Courier New" w:hAnsi="Courier New" w:cs="Courier New"/>
          <w:color w:val="000000" w:themeColor="text1"/>
          <w:sz w:val="24"/>
          <w:szCs w:val="24"/>
        </w:rPr>
        <w:t>es una pequeña cámara digital conectada a una computadora la cual puede capturar imágenes y transmitirlas a través de Internet</w:t>
      </w:r>
    </w:p>
    <w:p w14:paraId="110E66B6" w14:textId="70870185" w:rsidR="00F87773" w:rsidRDefault="00F87773" w:rsidP="00B76EA4">
      <w:pPr>
        <w:jc w:val="center"/>
        <w:rPr>
          <w:rFonts w:ascii="Courier New" w:hAnsi="Courier New" w:cs="Courier New"/>
          <w:sz w:val="24"/>
          <w:szCs w:val="24"/>
        </w:rPr>
      </w:pPr>
    </w:p>
    <w:p w14:paraId="06524E5F" w14:textId="674CFB02" w:rsidR="00F87773" w:rsidRDefault="00E6261D" w:rsidP="00B76EA4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D59BE79" wp14:editId="755A1642">
            <wp:extent cx="2603500" cy="19265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465798" w14:textId="189B09DC" w:rsidR="00E6261D" w:rsidRDefault="00E6261D" w:rsidP="00B76EA4">
      <w:pPr>
        <w:jc w:val="center"/>
        <w:rPr>
          <w:rFonts w:ascii="Courier New" w:hAnsi="Courier New" w:cs="Courier New"/>
          <w:sz w:val="24"/>
          <w:szCs w:val="24"/>
        </w:rPr>
      </w:pPr>
    </w:p>
    <w:p w14:paraId="0ED5F3C6" w14:textId="40F5A4E8" w:rsidR="00E6261D" w:rsidRDefault="00E6261D" w:rsidP="00B76EA4">
      <w:pPr>
        <w:jc w:val="center"/>
        <w:rPr>
          <w:rFonts w:ascii="Courier New" w:hAnsi="Courier New" w:cs="Courier New"/>
          <w:sz w:val="24"/>
          <w:szCs w:val="24"/>
        </w:rPr>
      </w:pPr>
    </w:p>
    <w:p w14:paraId="4ABC7793" w14:textId="3B442E3A" w:rsidR="00E6261D" w:rsidRDefault="00E6261D" w:rsidP="00B76EA4">
      <w:pPr>
        <w:jc w:val="center"/>
        <w:rPr>
          <w:rFonts w:ascii="Courier New" w:hAnsi="Courier New" w:cs="Courier New"/>
          <w:sz w:val="24"/>
          <w:szCs w:val="24"/>
        </w:rPr>
      </w:pPr>
    </w:p>
    <w:p w14:paraId="61346CBC" w14:textId="3F26BD0D" w:rsidR="00E6261D" w:rsidRPr="00E6261D" w:rsidRDefault="00E6261D" w:rsidP="00E6261D">
      <w:pPr>
        <w:pStyle w:val="Ttulo1"/>
        <w:numPr>
          <w:ilvl w:val="0"/>
          <w:numId w:val="8"/>
        </w:numPr>
      </w:pPr>
      <w:r w:rsidRPr="00E6261D">
        <w:lastRenderedPageBreak/>
        <w:t>Monitor:</w:t>
      </w:r>
    </w:p>
    <w:p w14:paraId="102A5C07" w14:textId="5BCEEA6C" w:rsidR="00E6261D" w:rsidRDefault="00E6261D" w:rsidP="00E6261D">
      <w:pPr>
        <w:tabs>
          <w:tab w:val="left" w:pos="1005"/>
        </w:tabs>
        <w:jc w:val="both"/>
        <w:rPr>
          <w:rFonts w:ascii="Courier New" w:hAnsi="Courier New" w:cs="Courier New"/>
          <w:sz w:val="24"/>
          <w:szCs w:val="24"/>
        </w:rPr>
      </w:pPr>
      <w:r w:rsidRPr="00E6261D">
        <w:rPr>
          <w:rFonts w:ascii="Courier New" w:hAnsi="Courier New" w:cs="Courier New"/>
          <w:sz w:val="24"/>
          <w:szCs w:val="24"/>
        </w:rPr>
        <w:t>Es un dispositivo de salida que, reproduce en imagen lo que la computadora está realizando.</w:t>
      </w:r>
    </w:p>
    <w:p w14:paraId="2C04059B" w14:textId="61F7D5F7" w:rsidR="00E6261D" w:rsidRDefault="00E6261D" w:rsidP="00E6261D">
      <w:pPr>
        <w:tabs>
          <w:tab w:val="left" w:pos="1005"/>
        </w:tabs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2064864C" wp14:editId="0762334F">
            <wp:extent cx="2737485" cy="193230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4F466" w14:textId="2A02A560" w:rsidR="00E6261D" w:rsidRPr="00E6261D" w:rsidRDefault="00E6261D" w:rsidP="00634B05">
      <w:pPr>
        <w:pStyle w:val="Ttulo1"/>
        <w:numPr>
          <w:ilvl w:val="0"/>
          <w:numId w:val="8"/>
        </w:numPr>
      </w:pPr>
      <w:r w:rsidRPr="00E6261D">
        <w:t>Impresora:</w:t>
      </w:r>
    </w:p>
    <w:p w14:paraId="66FF786A" w14:textId="2838C346" w:rsidR="00E6261D" w:rsidRDefault="00E6261D" w:rsidP="00E6261D">
      <w:pPr>
        <w:jc w:val="both"/>
        <w:rPr>
          <w:rFonts w:ascii="Courier New" w:hAnsi="Courier New" w:cs="Courier New"/>
          <w:sz w:val="24"/>
          <w:szCs w:val="24"/>
        </w:rPr>
      </w:pPr>
      <w:r w:rsidRPr="00E6261D">
        <w:rPr>
          <w:rFonts w:ascii="Courier New" w:hAnsi="Courier New" w:cs="Courier New"/>
          <w:sz w:val="24"/>
          <w:szCs w:val="24"/>
        </w:rPr>
        <w:t>Es un dispositivo que, reproduce al papel u otro soporte un documento o imagen de la computadora</w:t>
      </w:r>
    </w:p>
    <w:p w14:paraId="44318863" w14:textId="5EE108CD" w:rsidR="00634B05" w:rsidRDefault="00634B05" w:rsidP="00634B05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61422A77" wp14:editId="0D60DEBE">
            <wp:extent cx="2615565" cy="199961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9B13B6" w14:textId="5211F530" w:rsidR="00634B05" w:rsidRDefault="00634B05" w:rsidP="00634B05">
      <w:pPr>
        <w:jc w:val="center"/>
        <w:rPr>
          <w:rFonts w:ascii="Courier New" w:hAnsi="Courier New" w:cs="Courier New"/>
          <w:sz w:val="24"/>
          <w:szCs w:val="24"/>
        </w:rPr>
      </w:pPr>
    </w:p>
    <w:p w14:paraId="3F16E052" w14:textId="73A3682E" w:rsidR="00634B05" w:rsidRPr="00634B05" w:rsidRDefault="00634B05" w:rsidP="00634B05">
      <w:pPr>
        <w:pStyle w:val="Ttulo1"/>
        <w:numPr>
          <w:ilvl w:val="0"/>
          <w:numId w:val="8"/>
        </w:numPr>
      </w:pPr>
      <w:r w:rsidRPr="00634B05">
        <w:t>Bocinas:</w:t>
      </w:r>
    </w:p>
    <w:p w14:paraId="3E909E9C" w14:textId="13785AE6" w:rsidR="00E6261D" w:rsidRDefault="00634B05" w:rsidP="00634B05">
      <w:pPr>
        <w:jc w:val="both"/>
        <w:rPr>
          <w:rFonts w:ascii="Courier New" w:hAnsi="Courier New" w:cs="Courier New"/>
          <w:sz w:val="24"/>
          <w:szCs w:val="24"/>
        </w:rPr>
      </w:pPr>
      <w:r w:rsidRPr="00634B05">
        <w:rPr>
          <w:rFonts w:ascii="Courier New" w:hAnsi="Courier New" w:cs="Courier New"/>
          <w:sz w:val="24"/>
          <w:szCs w:val="24"/>
        </w:rPr>
        <w:t>Es un dispositivo que reproduce los sonidos que se emiten desde algún otro dispositivo</w:t>
      </w:r>
    </w:p>
    <w:p w14:paraId="6EBA73C3" w14:textId="7A1B84B9" w:rsidR="00E6261D" w:rsidRDefault="00634B05" w:rsidP="00B76EA4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F414CC3" wp14:editId="2CC6FD95">
            <wp:simplePos x="0" y="0"/>
            <wp:positionH relativeFrom="column">
              <wp:posOffset>1976120</wp:posOffset>
            </wp:positionH>
            <wp:positionV relativeFrom="paragraph">
              <wp:posOffset>11430</wp:posOffset>
            </wp:positionV>
            <wp:extent cx="1938655" cy="193865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E4A104" w14:textId="2701EECC" w:rsidR="00F87773" w:rsidRDefault="00F87773" w:rsidP="00B76EA4">
      <w:pPr>
        <w:jc w:val="center"/>
        <w:rPr>
          <w:rFonts w:ascii="Courier New" w:hAnsi="Courier New" w:cs="Courier New"/>
          <w:sz w:val="24"/>
          <w:szCs w:val="24"/>
        </w:rPr>
      </w:pPr>
    </w:p>
    <w:p w14:paraId="1032C182" w14:textId="063650F3" w:rsidR="00F87773" w:rsidRDefault="00F87773" w:rsidP="00B76EA4">
      <w:pPr>
        <w:jc w:val="center"/>
        <w:rPr>
          <w:rFonts w:ascii="Courier New" w:hAnsi="Courier New" w:cs="Courier New"/>
          <w:sz w:val="24"/>
          <w:szCs w:val="24"/>
        </w:rPr>
      </w:pPr>
    </w:p>
    <w:p w14:paraId="4A4E8F23" w14:textId="42D60842" w:rsidR="00F87773" w:rsidRDefault="00F87773" w:rsidP="00634B05">
      <w:pPr>
        <w:rPr>
          <w:rFonts w:ascii="Courier New" w:hAnsi="Courier New" w:cs="Courier New"/>
          <w:sz w:val="24"/>
          <w:szCs w:val="24"/>
        </w:rPr>
      </w:pPr>
    </w:p>
    <w:p w14:paraId="28079DF3" w14:textId="77777777" w:rsidR="00F87773" w:rsidRDefault="00F87773" w:rsidP="00B76EA4">
      <w:pPr>
        <w:jc w:val="center"/>
        <w:rPr>
          <w:rFonts w:ascii="Courier New" w:hAnsi="Courier New" w:cs="Courier New"/>
          <w:sz w:val="24"/>
          <w:szCs w:val="24"/>
        </w:rPr>
      </w:pPr>
    </w:p>
    <w:p w14:paraId="4B2DC211" w14:textId="733F8C93" w:rsidR="008037B5" w:rsidRDefault="00B76EA4" w:rsidP="008037B5">
      <w:pPr>
        <w:pStyle w:val="Ttulo1"/>
        <w:numPr>
          <w:ilvl w:val="0"/>
          <w:numId w:val="5"/>
        </w:numPr>
      </w:pPr>
      <w:r>
        <w:t xml:space="preserve">Elaborar 20 preguntas con respectivas respuestas </w:t>
      </w:r>
    </w:p>
    <w:p w14:paraId="6800DB36" w14:textId="180DBA34" w:rsidR="00B76EA4" w:rsidRDefault="003C0925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 w:rsidRPr="00B76EA4">
        <w:rPr>
          <w:rFonts w:ascii="Courier New" w:hAnsi="Courier New" w:cs="Courier New"/>
          <w:sz w:val="24"/>
          <w:szCs w:val="24"/>
        </w:rPr>
        <w:t>¿Elementos internos y externos de una computadora consiste en dos partes?</w:t>
      </w:r>
      <w:r w:rsidR="00B76EA4">
        <w:rPr>
          <w:rFonts w:ascii="Courier New" w:hAnsi="Courier New" w:cs="Courier New"/>
          <w:sz w:val="24"/>
          <w:szCs w:val="24"/>
        </w:rPr>
        <w:t xml:space="preserve">  </w:t>
      </w:r>
      <w:r w:rsidRPr="003C0925">
        <w:rPr>
          <w:rFonts w:ascii="Courier New" w:hAnsi="Courier New" w:cs="Courier New"/>
          <w:color w:val="1F4E79" w:themeColor="accent5" w:themeShade="80"/>
          <w:sz w:val="24"/>
          <w:szCs w:val="24"/>
        </w:rPr>
        <w:t xml:space="preserve">SOFTWARE Y HARDWARE </w:t>
      </w:r>
    </w:p>
    <w:p w14:paraId="61AD24AC" w14:textId="4862A6AE" w:rsidR="003C0925" w:rsidRPr="003C0925" w:rsidRDefault="003C0925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¿Cuál es la función del Software? </w:t>
      </w:r>
      <w:r w:rsidRPr="003C0925">
        <w:rPr>
          <w:rFonts w:ascii="Courier New" w:hAnsi="Courier New" w:cs="Courier New"/>
          <w:color w:val="1F4E79" w:themeColor="accent5" w:themeShade="80"/>
          <w:sz w:val="24"/>
          <w:szCs w:val="24"/>
        </w:rPr>
        <w:t>Tiene la fusión de indicar a la computadora instrucciones con programas o programación</w:t>
      </w:r>
    </w:p>
    <w:p w14:paraId="0BA12DDE" w14:textId="42013F00" w:rsidR="003C0925" w:rsidRPr="009850D5" w:rsidRDefault="003C0925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Mencione 3 partes fundamentales que uno revisa antes de comprar una computadora   </w:t>
      </w:r>
      <w:r w:rsidRPr="009850D5">
        <w:rPr>
          <w:rFonts w:ascii="Courier New" w:hAnsi="Courier New" w:cs="Courier New"/>
          <w:color w:val="1F4E79" w:themeColor="accent5" w:themeShade="80"/>
          <w:sz w:val="24"/>
          <w:szCs w:val="24"/>
        </w:rPr>
        <w:t xml:space="preserve">Placa base, Procesador y </w:t>
      </w:r>
      <w:r w:rsidR="009850D5" w:rsidRPr="009850D5">
        <w:rPr>
          <w:rFonts w:ascii="Courier New" w:hAnsi="Courier New" w:cs="Courier New"/>
          <w:color w:val="1F4E79" w:themeColor="accent5" w:themeShade="80"/>
          <w:sz w:val="24"/>
          <w:szCs w:val="24"/>
        </w:rPr>
        <w:t>Disco Duro</w:t>
      </w:r>
    </w:p>
    <w:p w14:paraId="44DAACBB" w14:textId="001AA888" w:rsidR="009850D5" w:rsidRPr="009850D5" w:rsidRDefault="009850D5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 w:rsidRPr="009850D5">
        <w:rPr>
          <w:rFonts w:ascii="Courier New" w:hAnsi="Courier New" w:cs="Courier New"/>
          <w:color w:val="000000" w:themeColor="text1"/>
          <w:sz w:val="24"/>
          <w:szCs w:val="24"/>
        </w:rPr>
        <w:t>Es la base de toda computadora</w:t>
      </w:r>
      <w:r>
        <w:rPr>
          <w:rFonts w:ascii="Courier New" w:hAnsi="Courier New" w:cs="Courier New"/>
          <w:color w:val="000000" w:themeColor="text1"/>
          <w:sz w:val="24"/>
          <w:szCs w:val="24"/>
        </w:rPr>
        <w:t xml:space="preserve">. </w:t>
      </w:r>
      <w:r w:rsidRPr="009850D5">
        <w:rPr>
          <w:rFonts w:ascii="Courier New" w:hAnsi="Courier New" w:cs="Courier New"/>
          <w:color w:val="1F4E79" w:themeColor="accent5" w:themeShade="80"/>
          <w:sz w:val="24"/>
          <w:szCs w:val="24"/>
        </w:rPr>
        <w:t>Placa Base</w:t>
      </w:r>
    </w:p>
    <w:p w14:paraId="19C017DD" w14:textId="64741E52" w:rsidR="009850D5" w:rsidRPr="009850D5" w:rsidRDefault="009850D5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t>¿</w:t>
      </w:r>
      <w:r>
        <w:rPr>
          <w:rFonts w:ascii="Courier New" w:hAnsi="Courier New" w:cs="Courier New"/>
          <w:sz w:val="24"/>
          <w:szCs w:val="24"/>
        </w:rPr>
        <w:t xml:space="preserve">Qué contiene la Placa base? </w:t>
      </w:r>
      <w:r w:rsidRPr="009850D5">
        <w:rPr>
          <w:rFonts w:ascii="Courier New" w:hAnsi="Courier New" w:cs="Courier New"/>
          <w:color w:val="1F4E79" w:themeColor="accent5" w:themeShade="80"/>
          <w:sz w:val="24"/>
          <w:szCs w:val="24"/>
        </w:rPr>
        <w:t>Contiene partes internos y externos</w:t>
      </w:r>
    </w:p>
    <w:p w14:paraId="1A325518" w14:textId="77777777" w:rsidR="007B7F28" w:rsidRDefault="009850D5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t xml:space="preserve">¿Qué </w:t>
      </w:r>
      <w:r w:rsidR="007B7F28">
        <w:rPr>
          <w:rFonts w:ascii="Courier New" w:hAnsi="Courier New" w:cs="Courier New"/>
          <w:color w:val="000000" w:themeColor="text1"/>
          <w:sz w:val="24"/>
          <w:szCs w:val="24"/>
        </w:rPr>
        <w:t>función</w:t>
      </w:r>
      <w:r>
        <w:rPr>
          <w:rFonts w:ascii="Courier New" w:hAnsi="Courier New" w:cs="Courier New"/>
          <w:color w:val="000000" w:themeColor="text1"/>
          <w:sz w:val="24"/>
          <w:szCs w:val="24"/>
        </w:rPr>
        <w:t xml:space="preserve"> ejecuta el Procesador? </w:t>
      </w:r>
      <w:r w:rsidR="007B7F28" w:rsidRPr="007B7F28">
        <w:rPr>
          <w:rFonts w:ascii="Courier New" w:hAnsi="Courier New" w:cs="Courier New"/>
          <w:color w:val="1F4E79" w:themeColor="accent5" w:themeShade="80"/>
          <w:sz w:val="24"/>
          <w:szCs w:val="24"/>
        </w:rPr>
        <w:t>E</w:t>
      </w:r>
      <w:r w:rsidR="007B7F28" w:rsidRPr="007B7F28">
        <w:rPr>
          <w:rFonts w:ascii="Courier New" w:hAnsi="Courier New" w:cs="Courier New"/>
          <w:color w:val="1F4E79" w:themeColor="accent5" w:themeShade="80"/>
          <w:sz w:val="24"/>
          <w:szCs w:val="24"/>
        </w:rPr>
        <w:t>ncargado de dirigir todas las tareas que lleva a cabo el equipo</w:t>
      </w:r>
    </w:p>
    <w:p w14:paraId="55BC0A9A" w14:textId="4753B50A" w:rsidR="009850D5" w:rsidRPr="007B7F28" w:rsidRDefault="007B7F28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t>Permite guardar procesos, acciones que realiza en una computadora.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7B7F28">
        <w:rPr>
          <w:rFonts w:ascii="Courier New" w:hAnsi="Courier New" w:cs="Courier New"/>
          <w:color w:val="1F4E79" w:themeColor="accent5" w:themeShade="80"/>
          <w:sz w:val="24"/>
          <w:szCs w:val="24"/>
        </w:rPr>
        <w:t xml:space="preserve">Memoria </w:t>
      </w:r>
      <w:proofErr w:type="spellStart"/>
      <w:r w:rsidRPr="007B7F28">
        <w:rPr>
          <w:rFonts w:ascii="Courier New" w:hAnsi="Courier New" w:cs="Courier New"/>
          <w:color w:val="1F4E79" w:themeColor="accent5" w:themeShade="80"/>
          <w:sz w:val="24"/>
          <w:szCs w:val="24"/>
        </w:rPr>
        <w:t>Ram</w:t>
      </w:r>
      <w:proofErr w:type="spellEnd"/>
    </w:p>
    <w:p w14:paraId="7886D5A4" w14:textId="77777777" w:rsidR="00E20312" w:rsidRPr="00E20312" w:rsidRDefault="00E20312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t>¿Cuál es la función de la batería?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E20312">
        <w:rPr>
          <w:rFonts w:ascii="Courier New" w:hAnsi="Courier New" w:cs="Courier New"/>
          <w:color w:val="1F4E79" w:themeColor="accent5" w:themeShade="80"/>
          <w:sz w:val="24"/>
          <w:szCs w:val="24"/>
        </w:rPr>
        <w:t>Provee energía a la placa base</w:t>
      </w:r>
    </w:p>
    <w:p w14:paraId="6610DB41" w14:textId="77777777" w:rsidR="00E20312" w:rsidRPr="00E20312" w:rsidRDefault="00E20312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t>Nos permite almacenar información.</w:t>
      </w:r>
      <w:r>
        <w:rPr>
          <w:rFonts w:ascii="Courier New" w:hAnsi="Courier New" w:cs="Courier New"/>
          <w:color w:val="1F4E79" w:themeColor="accent5" w:themeShade="80"/>
          <w:sz w:val="24"/>
          <w:szCs w:val="24"/>
        </w:rPr>
        <w:t xml:space="preserve"> Disco Duro </w:t>
      </w:r>
    </w:p>
    <w:p w14:paraId="7155106E" w14:textId="4202392E" w:rsidR="007B7F28" w:rsidRPr="00E20312" w:rsidRDefault="00E20312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t xml:space="preserve">Son elementos de apoyo al microprocesador. </w:t>
      </w:r>
      <w:r w:rsidRPr="00E20312">
        <w:rPr>
          <w:rFonts w:ascii="Courier New" w:hAnsi="Courier New" w:cs="Courier New"/>
          <w:color w:val="1F4E79" w:themeColor="accent5" w:themeShade="80"/>
          <w:sz w:val="24"/>
          <w:szCs w:val="24"/>
        </w:rPr>
        <w:t>Chips</w:t>
      </w:r>
      <w:r>
        <w:rPr>
          <w:rFonts w:ascii="Courier New" w:hAnsi="Courier New" w:cs="Courier New"/>
          <w:color w:val="1F4E79" w:themeColor="accent5" w:themeShade="80"/>
          <w:sz w:val="24"/>
          <w:szCs w:val="24"/>
        </w:rPr>
        <w:t xml:space="preserve">et </w:t>
      </w:r>
    </w:p>
    <w:p w14:paraId="6A586337" w14:textId="414549D3" w:rsidR="00E20312" w:rsidRPr="00992B2E" w:rsidRDefault="00E20312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 w:rsidRPr="00E20312">
        <w:rPr>
          <w:rFonts w:ascii="Courier New" w:hAnsi="Courier New" w:cs="Courier New"/>
          <w:sz w:val="24"/>
          <w:szCs w:val="24"/>
        </w:rPr>
        <w:t>Cumple la función de dejar el equipo suspendido para ahorrar energía eléctrica</w:t>
      </w:r>
      <w:r>
        <w:rPr>
          <w:rFonts w:ascii="Courier New" w:hAnsi="Courier New" w:cs="Courier New"/>
          <w:sz w:val="24"/>
          <w:szCs w:val="24"/>
        </w:rPr>
        <w:t xml:space="preserve">. </w:t>
      </w:r>
      <w:r w:rsidRPr="00992B2E">
        <w:rPr>
          <w:rFonts w:ascii="Courier New" w:hAnsi="Courier New" w:cs="Courier New"/>
          <w:color w:val="1F4E79" w:themeColor="accent5" w:themeShade="80"/>
          <w:sz w:val="24"/>
          <w:szCs w:val="24"/>
        </w:rPr>
        <w:t>Leds Panel Frontal</w:t>
      </w:r>
    </w:p>
    <w:p w14:paraId="1A2DEC30" w14:textId="19534273" w:rsidR="00992B2E" w:rsidRPr="00992B2E" w:rsidRDefault="00992B2E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 w:rsidRPr="00992B2E">
        <w:rPr>
          <w:rFonts w:ascii="Courier New" w:hAnsi="Courier New" w:cs="Courier New"/>
          <w:color w:val="000000" w:themeColor="text1"/>
          <w:sz w:val="24"/>
          <w:szCs w:val="24"/>
        </w:rPr>
        <w:t>Consiste en conectar el equipo en la fuente de poder.</w:t>
      </w:r>
      <w:r>
        <w:rPr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r w:rsidRPr="00992B2E">
        <w:rPr>
          <w:rFonts w:ascii="Courier New" w:hAnsi="Courier New" w:cs="Courier New"/>
          <w:color w:val="1F4E79" w:themeColor="accent5" w:themeShade="80"/>
          <w:sz w:val="24"/>
          <w:szCs w:val="24"/>
        </w:rPr>
        <w:t>Conexión ATX</w:t>
      </w:r>
    </w:p>
    <w:p w14:paraId="2A2903B4" w14:textId="2F26D2C0" w:rsidR="00992B2E" w:rsidRDefault="00992B2E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 w:rsidRPr="00992B2E">
        <w:rPr>
          <w:rFonts w:ascii="Courier New" w:hAnsi="Courier New" w:cs="Courier New"/>
          <w:sz w:val="24"/>
          <w:szCs w:val="24"/>
        </w:rPr>
        <w:t>Permite al usuario introducir información y datos en el computador</w:t>
      </w:r>
      <w:r>
        <w:rPr>
          <w:rFonts w:ascii="Courier New" w:hAnsi="Courier New" w:cs="Courier New"/>
          <w:sz w:val="24"/>
          <w:szCs w:val="24"/>
        </w:rPr>
        <w:t xml:space="preserve">. </w:t>
      </w:r>
      <w:r w:rsidRPr="00F87773">
        <w:rPr>
          <w:rFonts w:ascii="Courier New" w:hAnsi="Courier New" w:cs="Courier New"/>
          <w:color w:val="1F4E79" w:themeColor="accent5" w:themeShade="80"/>
          <w:sz w:val="24"/>
          <w:szCs w:val="24"/>
        </w:rPr>
        <w:t>Teclado</w:t>
      </w:r>
    </w:p>
    <w:p w14:paraId="7F6FEBD5" w14:textId="2318304A" w:rsidR="00992B2E" w:rsidRDefault="00992B2E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 w:rsidRPr="00992B2E">
        <w:rPr>
          <w:rFonts w:ascii="Courier New" w:hAnsi="Courier New" w:cs="Courier New"/>
          <w:sz w:val="24"/>
          <w:szCs w:val="24"/>
        </w:rPr>
        <w:t>Es un dispositivo que permite la entrada de audio</w:t>
      </w:r>
      <w:r>
        <w:rPr>
          <w:rFonts w:ascii="Courier New" w:hAnsi="Courier New" w:cs="Courier New"/>
          <w:sz w:val="24"/>
          <w:szCs w:val="24"/>
        </w:rPr>
        <w:t>. M</w:t>
      </w:r>
      <w:r w:rsidRPr="00F87773">
        <w:rPr>
          <w:rFonts w:ascii="Courier New" w:hAnsi="Courier New" w:cs="Courier New"/>
          <w:color w:val="1F4E79" w:themeColor="accent5" w:themeShade="80"/>
          <w:sz w:val="24"/>
          <w:szCs w:val="24"/>
        </w:rPr>
        <w:t>icrófono</w:t>
      </w: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72014AD7" w14:textId="7B191408" w:rsidR="00992B2E" w:rsidRDefault="0024152A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¿En que se utiliza la cámara web? </w:t>
      </w:r>
      <w:r w:rsidRPr="00F87773">
        <w:rPr>
          <w:rFonts w:ascii="Courier New" w:hAnsi="Courier New" w:cs="Courier New"/>
          <w:color w:val="1F4E79" w:themeColor="accent5" w:themeShade="80"/>
          <w:sz w:val="24"/>
          <w:szCs w:val="24"/>
        </w:rPr>
        <w:t>Es útil para realizar videollamadas</w:t>
      </w:r>
    </w:p>
    <w:p w14:paraId="0C228366" w14:textId="4E22FB5F" w:rsidR="0024152A" w:rsidRDefault="0024152A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 w:rsidRPr="0024152A">
        <w:rPr>
          <w:rFonts w:ascii="Courier New" w:hAnsi="Courier New" w:cs="Courier New"/>
          <w:sz w:val="24"/>
          <w:szCs w:val="24"/>
        </w:rPr>
        <w:t>Es un dispositivo que, reproduce al papel u otro</w:t>
      </w:r>
      <w:r>
        <w:rPr>
          <w:rFonts w:ascii="Courier New" w:hAnsi="Courier New" w:cs="Courier New"/>
          <w:sz w:val="24"/>
          <w:szCs w:val="24"/>
        </w:rPr>
        <w:t xml:space="preserve">. </w:t>
      </w:r>
      <w:r w:rsidRPr="00F87773">
        <w:rPr>
          <w:rFonts w:ascii="Courier New" w:hAnsi="Courier New" w:cs="Courier New"/>
          <w:color w:val="1F4E79" w:themeColor="accent5" w:themeShade="80"/>
          <w:sz w:val="24"/>
          <w:szCs w:val="24"/>
        </w:rPr>
        <w:t xml:space="preserve">La impresora </w:t>
      </w:r>
    </w:p>
    <w:p w14:paraId="2F1240DB" w14:textId="3B75ADBB" w:rsidR="0024152A" w:rsidRDefault="0024152A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 w:rsidRPr="0024152A">
        <w:rPr>
          <w:rFonts w:ascii="Courier New" w:hAnsi="Courier New" w:cs="Courier New"/>
          <w:sz w:val="24"/>
          <w:szCs w:val="24"/>
        </w:rPr>
        <w:t>reproduce los sonidos que se emiten desde algún otro dispositivo</w:t>
      </w:r>
      <w:r>
        <w:rPr>
          <w:rFonts w:ascii="Courier New" w:hAnsi="Courier New" w:cs="Courier New"/>
          <w:sz w:val="24"/>
          <w:szCs w:val="24"/>
        </w:rPr>
        <w:t xml:space="preserve">. </w:t>
      </w:r>
      <w:r w:rsidRPr="00F87773">
        <w:rPr>
          <w:rFonts w:ascii="Courier New" w:hAnsi="Courier New" w:cs="Courier New"/>
          <w:color w:val="1F4E79" w:themeColor="accent5" w:themeShade="80"/>
          <w:sz w:val="24"/>
          <w:szCs w:val="24"/>
        </w:rPr>
        <w:t>Parlantes</w:t>
      </w:r>
    </w:p>
    <w:p w14:paraId="457D8E81" w14:textId="77777777" w:rsidR="0024152A" w:rsidRDefault="0024152A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¿Cuál es la función del monitor?</w:t>
      </w:r>
      <w:r w:rsidRPr="0024152A">
        <w:t xml:space="preserve"> </w:t>
      </w:r>
      <w:r w:rsidRPr="00F87773">
        <w:rPr>
          <w:rFonts w:ascii="Courier New" w:hAnsi="Courier New" w:cs="Courier New"/>
          <w:color w:val="1F4E79" w:themeColor="accent5" w:themeShade="80"/>
          <w:sz w:val="24"/>
          <w:szCs w:val="24"/>
        </w:rPr>
        <w:t>reproduce en imagen lo que la computadora está realizando.</w:t>
      </w:r>
    </w:p>
    <w:p w14:paraId="7A77D5D5" w14:textId="77777777" w:rsidR="0024152A" w:rsidRDefault="0024152A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</w:t>
      </w:r>
      <w:r w:rsidRPr="0024152A">
        <w:rPr>
          <w:rFonts w:ascii="Courier New" w:hAnsi="Courier New" w:cs="Courier New"/>
          <w:sz w:val="24"/>
          <w:szCs w:val="24"/>
        </w:rPr>
        <w:t>ransmitir los movimientos de la mano sobre una superficie plana hacia la computadora</w:t>
      </w:r>
      <w:r>
        <w:rPr>
          <w:rFonts w:ascii="Courier New" w:hAnsi="Courier New" w:cs="Courier New"/>
          <w:sz w:val="24"/>
          <w:szCs w:val="24"/>
        </w:rPr>
        <w:t xml:space="preserve">. </w:t>
      </w:r>
      <w:r w:rsidRPr="00F87773">
        <w:rPr>
          <w:rFonts w:ascii="Courier New" w:hAnsi="Courier New" w:cs="Courier New"/>
          <w:color w:val="1F4E79" w:themeColor="accent5" w:themeShade="80"/>
          <w:sz w:val="24"/>
          <w:szCs w:val="24"/>
        </w:rPr>
        <w:t>Mouse</w:t>
      </w: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2C96AFDC" w14:textId="3854F5CD" w:rsidR="0024152A" w:rsidRDefault="0024152A" w:rsidP="003C0925">
      <w:pPr>
        <w:pStyle w:val="Prrafodelista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 xml:space="preserve"> </w:t>
      </w:r>
      <w:r w:rsidR="00F87773" w:rsidRPr="00F87773">
        <w:rPr>
          <w:rFonts w:ascii="Courier New" w:hAnsi="Courier New" w:cs="Courier New"/>
          <w:sz w:val="24"/>
          <w:szCs w:val="24"/>
        </w:rPr>
        <w:t>sirve como depósito de datos, permitiendo que los datos se ingresen y recuperen fácilmente.</w:t>
      </w:r>
      <w:r w:rsidR="00F87773">
        <w:rPr>
          <w:rFonts w:ascii="Courier New" w:hAnsi="Courier New" w:cs="Courier New"/>
          <w:sz w:val="24"/>
          <w:szCs w:val="24"/>
        </w:rPr>
        <w:t xml:space="preserve"> </w:t>
      </w:r>
      <w:r w:rsidR="00F87773" w:rsidRPr="00F87773">
        <w:rPr>
          <w:rFonts w:ascii="Courier New" w:hAnsi="Courier New" w:cs="Courier New"/>
          <w:color w:val="1F4E79" w:themeColor="accent5" w:themeShade="80"/>
          <w:sz w:val="24"/>
          <w:szCs w:val="24"/>
        </w:rPr>
        <w:t>Banco de memorias</w:t>
      </w:r>
    </w:p>
    <w:p w14:paraId="7543259C" w14:textId="77777777" w:rsidR="003C0925" w:rsidRPr="00B76EA4" w:rsidRDefault="003C0925" w:rsidP="003C0925">
      <w:pPr>
        <w:pStyle w:val="Prrafodelista"/>
        <w:jc w:val="both"/>
        <w:rPr>
          <w:rFonts w:ascii="Courier New" w:hAnsi="Courier New" w:cs="Courier New"/>
          <w:sz w:val="24"/>
          <w:szCs w:val="24"/>
        </w:rPr>
      </w:pPr>
    </w:p>
    <w:p w14:paraId="357ADF7E" w14:textId="77777777" w:rsidR="008037B5" w:rsidRPr="008037B5" w:rsidRDefault="008037B5" w:rsidP="008037B5">
      <w:pPr>
        <w:pStyle w:val="Ttulo1"/>
        <w:numPr>
          <w:ilvl w:val="0"/>
          <w:numId w:val="5"/>
        </w:numPr>
      </w:pPr>
      <w:r>
        <w:t>TEMA</w:t>
      </w:r>
    </w:p>
    <w:sectPr w:rsidR="008037B5" w:rsidRPr="008037B5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6B72F" w14:textId="77777777" w:rsidR="009877A4" w:rsidRDefault="009877A4" w:rsidP="00AE117A">
      <w:pPr>
        <w:spacing w:after="0" w:line="240" w:lineRule="auto"/>
      </w:pPr>
      <w:r>
        <w:separator/>
      </w:r>
    </w:p>
  </w:endnote>
  <w:endnote w:type="continuationSeparator" w:id="0">
    <w:p w14:paraId="006317FA" w14:textId="77777777" w:rsidR="009877A4" w:rsidRDefault="009877A4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5338E688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523D0248" wp14:editId="098D6CAF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48F0CFB0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C9E62" w14:textId="77777777" w:rsidR="009877A4" w:rsidRDefault="009877A4" w:rsidP="00AE117A">
      <w:pPr>
        <w:spacing w:after="0" w:line="240" w:lineRule="auto"/>
      </w:pPr>
      <w:r>
        <w:separator/>
      </w:r>
    </w:p>
  </w:footnote>
  <w:footnote w:type="continuationSeparator" w:id="0">
    <w:p w14:paraId="24CC0CE3" w14:textId="77777777" w:rsidR="009877A4" w:rsidRDefault="009877A4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8F3F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4EAA5345" wp14:editId="77494DDD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1DD33496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4A952A05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5779DF40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C51F3"/>
    <w:multiLevelType w:val="hybridMultilevel"/>
    <w:tmpl w:val="65087410"/>
    <w:lvl w:ilvl="0" w:tplc="0C0A0011">
      <w:start w:val="1"/>
      <w:numFmt w:val="decimal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56B3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8A80D20"/>
    <w:multiLevelType w:val="hybridMultilevel"/>
    <w:tmpl w:val="C352CB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A64A6E"/>
    <w:multiLevelType w:val="hybridMultilevel"/>
    <w:tmpl w:val="6B227F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8A1B38"/>
    <w:multiLevelType w:val="hybridMultilevel"/>
    <w:tmpl w:val="91CA83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D13AEE"/>
    <w:multiLevelType w:val="hybridMultilevel"/>
    <w:tmpl w:val="737E45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9A6"/>
    <w:rsid w:val="001012BF"/>
    <w:rsid w:val="0012479C"/>
    <w:rsid w:val="0013723A"/>
    <w:rsid w:val="0015217D"/>
    <w:rsid w:val="0015488F"/>
    <w:rsid w:val="001965F8"/>
    <w:rsid w:val="00216E8F"/>
    <w:rsid w:val="002339A6"/>
    <w:rsid w:val="00235953"/>
    <w:rsid w:val="0024152A"/>
    <w:rsid w:val="00252016"/>
    <w:rsid w:val="002E3E07"/>
    <w:rsid w:val="00356DF1"/>
    <w:rsid w:val="003B386B"/>
    <w:rsid w:val="003C0925"/>
    <w:rsid w:val="003D6158"/>
    <w:rsid w:val="0046167E"/>
    <w:rsid w:val="00475830"/>
    <w:rsid w:val="004905DF"/>
    <w:rsid w:val="004F79B8"/>
    <w:rsid w:val="005611EF"/>
    <w:rsid w:val="0059198F"/>
    <w:rsid w:val="00634B05"/>
    <w:rsid w:val="006358FB"/>
    <w:rsid w:val="006C4F2F"/>
    <w:rsid w:val="006C6107"/>
    <w:rsid w:val="00732C34"/>
    <w:rsid w:val="00752D8D"/>
    <w:rsid w:val="00771881"/>
    <w:rsid w:val="007B7F28"/>
    <w:rsid w:val="008037B5"/>
    <w:rsid w:val="00816F06"/>
    <w:rsid w:val="008228B9"/>
    <w:rsid w:val="00843C49"/>
    <w:rsid w:val="0090504E"/>
    <w:rsid w:val="009850D5"/>
    <w:rsid w:val="009877A4"/>
    <w:rsid w:val="00992B2E"/>
    <w:rsid w:val="009D360F"/>
    <w:rsid w:val="00A01980"/>
    <w:rsid w:val="00A1035F"/>
    <w:rsid w:val="00A44BE3"/>
    <w:rsid w:val="00A82907"/>
    <w:rsid w:val="00AC290A"/>
    <w:rsid w:val="00AE117A"/>
    <w:rsid w:val="00B00913"/>
    <w:rsid w:val="00B00F82"/>
    <w:rsid w:val="00B211DA"/>
    <w:rsid w:val="00B76EA4"/>
    <w:rsid w:val="00BC3200"/>
    <w:rsid w:val="00BC378C"/>
    <w:rsid w:val="00BE2593"/>
    <w:rsid w:val="00C738A5"/>
    <w:rsid w:val="00CB4BA2"/>
    <w:rsid w:val="00D00743"/>
    <w:rsid w:val="00D56C5A"/>
    <w:rsid w:val="00D64263"/>
    <w:rsid w:val="00DB5FB2"/>
    <w:rsid w:val="00E153B2"/>
    <w:rsid w:val="00E20312"/>
    <w:rsid w:val="00E6261D"/>
    <w:rsid w:val="00E72707"/>
    <w:rsid w:val="00EF0D1F"/>
    <w:rsid w:val="00F87773"/>
    <w:rsid w:val="00FA1BB2"/>
    <w:rsid w:val="00FB42E7"/>
    <w:rsid w:val="00FD51D9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62AFA9"/>
  <w15:chartTrackingRefBased/>
  <w15:docId w15:val="{4FBC17AA-D06D-429B-AA2A-F7C0462E7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A1B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  <w:style w:type="character" w:customStyle="1" w:styleId="Ttulo2Car">
    <w:name w:val="Título 2 Car"/>
    <w:basedOn w:val="Fuentedeprrafopredeter"/>
    <w:link w:val="Ttulo2"/>
    <w:uiPriority w:val="9"/>
    <w:rsid w:val="00FA1B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YA\Desktop\Quinto%20Bachillerato\Reparaci&#243;n%20Y%20Soporte%20T&#233;cnico\Formato%20RST%20-%20copi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Formato RST - copia</Template>
  <TotalTime>78</TotalTime>
  <Pages>8</Pages>
  <Words>600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LAYA</dc:creator>
  <cp:keywords/>
  <dc:description/>
  <cp:lastModifiedBy>Wilson Sac</cp:lastModifiedBy>
  <cp:revision>1</cp:revision>
  <dcterms:created xsi:type="dcterms:W3CDTF">2022-03-16T18:49:00Z</dcterms:created>
  <dcterms:modified xsi:type="dcterms:W3CDTF">2022-03-16T20:12:00Z</dcterms:modified>
</cp:coreProperties>
</file>