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423E53">
        <w:trPr>
          <w:trHeight w:val="142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  <w:bookmarkStart w:id="0" w:name="_GoBack"/>
            <w:bookmarkEnd w:id="0"/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E6596F" w:rsidP="00E6596F">
            <w:pPr>
              <w:pStyle w:val="Ttulo"/>
            </w:pPr>
            <w:r>
              <w:t>Eva carolina</w:t>
            </w:r>
            <w:r w:rsidR="003D1B71" w:rsidRPr="00665F95">
              <w:rPr>
                <w:lang w:bidi="es-ES"/>
              </w:rPr>
              <w:br/>
            </w:r>
            <w:r w:rsidR="00743594">
              <w:t>Ordoñez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F20161" w:rsidRDefault="00E6596F" w:rsidP="00F20161">
            <w:pPr>
              <w:pStyle w:val="Ttulo2"/>
            </w:pPr>
            <w:r>
              <w:t>Doctorado</w:t>
            </w:r>
          </w:p>
          <w:p w:rsidR="003D1B71" w:rsidRPr="00665F95" w:rsidRDefault="005C6441" w:rsidP="00665F95">
            <w:pPr>
              <w:pStyle w:val="Fechas"/>
              <w:spacing w:line="216" w:lineRule="auto"/>
            </w:pPr>
            <w:r>
              <w:t>2010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>2018</w:t>
            </w:r>
          </w:p>
          <w:p w:rsidR="003D1B71" w:rsidRPr="00665F95" w:rsidRDefault="005C6441" w:rsidP="00665F95">
            <w:pPr>
              <w:pStyle w:val="Experiencia"/>
              <w:spacing w:line="216" w:lineRule="auto"/>
            </w:pPr>
            <w:r>
              <w:t xml:space="preserve">Encargada de </w:t>
            </w:r>
            <w:r w:rsidR="00247A3E">
              <w:t>partos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 w:rsidR="00247A3E">
              <w:t>doctora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="00B00621">
              <w:t>Clínica MEDSTHETIC</w:t>
            </w:r>
          </w:p>
          <w:p w:rsidR="003D1B71" w:rsidRPr="00665F95" w:rsidRDefault="00D03B7B" w:rsidP="00D03B7B">
            <w:pPr>
              <w:pStyle w:val="Fechas"/>
              <w:spacing w:line="216" w:lineRule="auto"/>
            </w:pPr>
            <w:r>
              <w:t xml:space="preserve">Fu muy bonito trabajar en ese lugar y aprender muchas cosas de todas las personas con las que trabaje </w:t>
            </w:r>
          </w:p>
          <w:p w:rsidR="003D1B71" w:rsidRDefault="00423E53" w:rsidP="00423E53">
            <w:pPr>
              <w:pStyle w:val="Ttulo2"/>
            </w:pPr>
            <w:r>
              <w:t>Formación</w:t>
            </w:r>
          </w:p>
          <w:p w:rsidR="00996731" w:rsidRDefault="0093559D" w:rsidP="00423E53">
            <w:r>
              <w:t>Primaria</w:t>
            </w:r>
          </w:p>
          <w:p w:rsidR="00996731" w:rsidRDefault="00996731" w:rsidP="00423E53"/>
          <w:p w:rsidR="00423E53" w:rsidRDefault="00423E53" w:rsidP="00423E53">
            <w:r>
              <w:t>D. maría Isabel rural mixta    ciudad de Guatemala</w:t>
            </w:r>
            <w:r w:rsidR="0093559D">
              <w:t xml:space="preserve"> (2013 al 2018)</w:t>
            </w:r>
          </w:p>
          <w:p w:rsidR="0093559D" w:rsidRDefault="0093559D" w:rsidP="00423E53"/>
          <w:p w:rsidR="0093559D" w:rsidRDefault="0093559D" w:rsidP="00423E53">
            <w:r>
              <w:t>Básico</w:t>
            </w:r>
          </w:p>
          <w:p w:rsidR="0093559D" w:rsidRDefault="0093559D" w:rsidP="00423E53">
            <w:r>
              <w:t>La alianza primero básica (2019)</w:t>
            </w:r>
          </w:p>
          <w:p w:rsidR="0093559D" w:rsidRDefault="0093559D" w:rsidP="00423E53"/>
          <w:p w:rsidR="0093559D" w:rsidRDefault="0093559D" w:rsidP="00423E53">
            <w:r>
              <w:t>Colegio academia internacional de altos sueños</w:t>
            </w:r>
          </w:p>
          <w:p w:rsidR="0093559D" w:rsidRDefault="0093559D" w:rsidP="00423E53">
            <w:r>
              <w:t>Segundo y tercero básico (2020 al 2021)</w:t>
            </w:r>
          </w:p>
          <w:p w:rsidR="003D1B71" w:rsidRPr="00665F95" w:rsidRDefault="003D1B71" w:rsidP="00665F95">
            <w:pPr>
              <w:spacing w:line="216" w:lineRule="auto"/>
            </w:pPr>
          </w:p>
          <w:sdt>
            <w:sdtPr>
              <w:id w:val="1374043770"/>
              <w:placeholder>
                <w:docPart w:val="17C6B6E2FB424DF8A355F0705851FE72"/>
              </w:placeholder>
              <w:temporary/>
              <w:showingPlcHdr/>
              <w15:appearance w15:val="hidden"/>
            </w:sdtPr>
            <w:sdtEndPr/>
            <w:sdtContent>
              <w:p w:rsidR="003D1B71" w:rsidRPr="00743594" w:rsidRDefault="003D1B71" w:rsidP="00743594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01F40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743594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Aldea tiluche</w:t>
            </w:r>
          </w:p>
          <w:p w:rsidR="003D1B71" w:rsidRPr="00CA16E3" w:rsidRDefault="00D418AD" w:rsidP="00D418AD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Zaragoza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FB955C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D418AD" w:rsidP="00D418AD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1545349075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B96284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3D1B71" w:rsidP="00D418AD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743594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43594" w:rsidRDefault="00743594" w:rsidP="006D79A8">
      <w:pPr>
        <w:pStyle w:val="Textoindependiente"/>
        <w:rPr>
          <w:lang w:val="es-ES_tradnl"/>
        </w:rPr>
      </w:pPr>
    </w:p>
    <w:p w:rsidR="007F5B63" w:rsidRDefault="00743594" w:rsidP="00743594">
      <w:pPr>
        <w:tabs>
          <w:tab w:val="left" w:pos="3615"/>
        </w:tabs>
        <w:rPr>
          <w:lang w:val="es-ES_tradnl"/>
        </w:rPr>
      </w:pPr>
      <w:r>
        <w:rPr>
          <w:lang w:val="es-ES_tradnl"/>
        </w:rPr>
        <w:tab/>
        <w:t>Sharon Ortiz   Tel: 44326789</w:t>
      </w:r>
    </w:p>
    <w:p w:rsidR="00743594" w:rsidRDefault="00743594" w:rsidP="00743594">
      <w:pPr>
        <w:tabs>
          <w:tab w:val="left" w:pos="3615"/>
        </w:tabs>
        <w:rPr>
          <w:lang w:val="es-ES_tradnl"/>
        </w:rPr>
      </w:pPr>
    </w:p>
    <w:p w:rsidR="00743594" w:rsidRPr="00743594" w:rsidRDefault="00743594" w:rsidP="00743594">
      <w:pPr>
        <w:tabs>
          <w:tab w:val="left" w:pos="3615"/>
        </w:tabs>
        <w:rPr>
          <w:lang w:val="es-ES_tradnl"/>
        </w:rPr>
      </w:pPr>
      <w:r>
        <w:rPr>
          <w:lang w:val="es-ES_tradnl"/>
        </w:rPr>
        <w:tab/>
        <w:t>Kimberly Taití  Tel: 35456575</w:t>
      </w:r>
      <w:r>
        <w:rPr>
          <w:lang w:val="es-ES_tradnl"/>
        </w:rPr>
        <w:br/>
        <w:t xml:space="preserve"> </w:t>
      </w:r>
    </w:p>
    <w:sectPr w:rsidR="00743594" w:rsidRPr="00743594" w:rsidSect="00665F95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28C" w:rsidRDefault="00B6128C" w:rsidP="00590471">
      <w:r>
        <w:separator/>
      </w:r>
    </w:p>
  </w:endnote>
  <w:endnote w:type="continuationSeparator" w:id="0">
    <w:p w:rsidR="00B6128C" w:rsidRDefault="00B6128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28C" w:rsidRDefault="00B6128C" w:rsidP="00590471">
      <w:r>
        <w:separator/>
      </w:r>
    </w:p>
  </w:footnote>
  <w:footnote w:type="continuationSeparator" w:id="0">
    <w:p w:rsidR="00B6128C" w:rsidRDefault="00B6128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77146F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96F"/>
    <w:rsid w:val="00006E61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47A3E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23E53"/>
    <w:rsid w:val="004E158A"/>
    <w:rsid w:val="00565C77"/>
    <w:rsid w:val="0056708E"/>
    <w:rsid w:val="005801E5"/>
    <w:rsid w:val="00590471"/>
    <w:rsid w:val="005C6441"/>
    <w:rsid w:val="005D01FA"/>
    <w:rsid w:val="00653E17"/>
    <w:rsid w:val="00665F95"/>
    <w:rsid w:val="006A08E8"/>
    <w:rsid w:val="006D79A8"/>
    <w:rsid w:val="0072353B"/>
    <w:rsid w:val="00743594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3559D"/>
    <w:rsid w:val="009475DC"/>
    <w:rsid w:val="00967B93"/>
    <w:rsid w:val="00996731"/>
    <w:rsid w:val="009D090F"/>
    <w:rsid w:val="00A31464"/>
    <w:rsid w:val="00A31B16"/>
    <w:rsid w:val="00A33613"/>
    <w:rsid w:val="00A47A8D"/>
    <w:rsid w:val="00AC6C7E"/>
    <w:rsid w:val="00B00621"/>
    <w:rsid w:val="00B4158A"/>
    <w:rsid w:val="00B6128C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3B7B"/>
    <w:rsid w:val="00D053FA"/>
    <w:rsid w:val="00D418AD"/>
    <w:rsid w:val="00DC3F0A"/>
    <w:rsid w:val="00E26AED"/>
    <w:rsid w:val="00E6596F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3F6C1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AS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C6B6E2FB424DF8A355F0705851F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477D3-7ECF-4344-A24A-6548294E1571}"/>
      </w:docPartPr>
      <w:docPartBody>
        <w:p w:rsidR="00121AFC" w:rsidRDefault="002C0851">
          <w:pPr>
            <w:pStyle w:val="17C6B6E2FB424DF8A355F0705851FE72"/>
          </w:pPr>
          <w:r w:rsidRPr="00F20161">
            <w:t>Referencias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851"/>
    <w:rsid w:val="00121AFC"/>
    <w:rsid w:val="002C0851"/>
    <w:rsid w:val="009B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786C4A1A78D407C91EA7A81105D675B">
    <w:name w:val="3786C4A1A78D407C91EA7A81105D675B"/>
  </w:style>
  <w:style w:type="paragraph" w:customStyle="1" w:styleId="5DD1913EB9B6441982033D4EC01C7534">
    <w:name w:val="5DD1913EB9B6441982033D4EC01C7534"/>
  </w:style>
  <w:style w:type="paragraph" w:customStyle="1" w:styleId="57E73BAAEA9D48598F929E42F38BB353">
    <w:name w:val="57E73BAAEA9D48598F929E42F38BB353"/>
  </w:style>
  <w:style w:type="paragraph" w:customStyle="1" w:styleId="8419265C5F73485CBF179E2DDFFCE7AD">
    <w:name w:val="8419265C5F73485CBF179E2DDFFCE7AD"/>
  </w:style>
  <w:style w:type="paragraph" w:customStyle="1" w:styleId="A760B713BF004F56AA6A51FEFA73E873">
    <w:name w:val="A760B713BF004F56AA6A51FEFA73E873"/>
  </w:style>
  <w:style w:type="paragraph" w:customStyle="1" w:styleId="EC6E034A3DA84FD78C2EC0BAC543ECD3">
    <w:name w:val="EC6E034A3DA84FD78C2EC0BAC543ECD3"/>
  </w:style>
  <w:style w:type="paragraph" w:customStyle="1" w:styleId="D3D40CAF78BA4887A7DA277489BE87F3">
    <w:name w:val="D3D40CAF78BA4887A7DA277489BE87F3"/>
  </w:style>
  <w:style w:type="paragraph" w:customStyle="1" w:styleId="2A23C36223FA4C148C5EC804A96AB0D2">
    <w:name w:val="2A23C36223FA4C148C5EC804A96AB0D2"/>
  </w:style>
  <w:style w:type="paragraph" w:customStyle="1" w:styleId="022CEE843FC04438A7AA6E67D45FEEF2">
    <w:name w:val="022CEE843FC04438A7AA6E67D45FEEF2"/>
  </w:style>
  <w:style w:type="paragraph" w:customStyle="1" w:styleId="B4D8EC51E77E46B986E50FFBA9469A49">
    <w:name w:val="B4D8EC51E77E46B986E50FFBA9469A49"/>
  </w:style>
  <w:style w:type="paragraph" w:customStyle="1" w:styleId="CF691C2AF8AD4E1EAC28BBEB6DC9363C">
    <w:name w:val="CF691C2AF8AD4E1EAC28BBEB6DC9363C"/>
  </w:style>
  <w:style w:type="paragraph" w:customStyle="1" w:styleId="6AE6CA2F426E4078AFDF8F38178353FE">
    <w:name w:val="6AE6CA2F426E4078AFDF8F38178353FE"/>
  </w:style>
  <w:style w:type="paragraph" w:customStyle="1" w:styleId="346307BDF28C4504BD8FCEE583A9F551">
    <w:name w:val="346307BDF28C4504BD8FCEE583A9F551"/>
  </w:style>
  <w:style w:type="paragraph" w:customStyle="1" w:styleId="973289B4DF88452BA13C90F05AD7ACF3">
    <w:name w:val="973289B4DF88452BA13C90F05AD7ACF3"/>
  </w:style>
  <w:style w:type="paragraph" w:customStyle="1" w:styleId="D082A5EE0DC747BA93AE191D701C06DB">
    <w:name w:val="D082A5EE0DC747BA93AE191D701C06DB"/>
  </w:style>
  <w:style w:type="paragraph" w:customStyle="1" w:styleId="CF46D3899C214394840562A110D15146">
    <w:name w:val="CF46D3899C214394840562A110D15146"/>
  </w:style>
  <w:style w:type="paragraph" w:customStyle="1" w:styleId="E449B37D32C84DB09DA252CCF21069F3">
    <w:name w:val="E449B37D32C84DB09DA252CCF21069F3"/>
  </w:style>
  <w:style w:type="paragraph" w:customStyle="1" w:styleId="F734B1F2576B45ABB54CA5EA755FB203">
    <w:name w:val="F734B1F2576B45ABB54CA5EA755FB203"/>
  </w:style>
  <w:style w:type="paragraph" w:customStyle="1" w:styleId="1ACE7782BCB24D73B45567B61C4F32B5">
    <w:name w:val="1ACE7782BCB24D73B45567B61C4F32B5"/>
  </w:style>
  <w:style w:type="paragraph" w:customStyle="1" w:styleId="13672E9676324BCC8260FE8165DC0DB7">
    <w:name w:val="13672E9676324BCC8260FE8165DC0DB7"/>
  </w:style>
  <w:style w:type="paragraph" w:customStyle="1" w:styleId="DD60AAE490E54AA6883BCC863EF082F6">
    <w:name w:val="DD60AAE490E54AA6883BCC863EF082F6"/>
  </w:style>
  <w:style w:type="paragraph" w:customStyle="1" w:styleId="ACABC6902F0B4ED0A719488BE181491E">
    <w:name w:val="ACABC6902F0B4ED0A719488BE181491E"/>
  </w:style>
  <w:style w:type="paragraph" w:customStyle="1" w:styleId="1D1401ED73624733AA5CAA9F6DA378FB">
    <w:name w:val="1D1401ED73624733AA5CAA9F6DA378FB"/>
  </w:style>
  <w:style w:type="paragraph" w:customStyle="1" w:styleId="6B65D8B83B444302B348871F185C9A9E">
    <w:name w:val="6B65D8B83B444302B348871F185C9A9E"/>
  </w:style>
  <w:style w:type="paragraph" w:customStyle="1" w:styleId="F3AEEEB72769490487E5CAD31CBD26C5">
    <w:name w:val="F3AEEEB72769490487E5CAD31CBD26C5"/>
  </w:style>
  <w:style w:type="paragraph" w:customStyle="1" w:styleId="FF361ED58C0B40CBB5CF80961D9B9392">
    <w:name w:val="FF361ED58C0B40CBB5CF80961D9B9392"/>
  </w:style>
  <w:style w:type="paragraph" w:customStyle="1" w:styleId="05973AFA0A644FC89554F771601ABE29">
    <w:name w:val="05973AFA0A644FC89554F771601ABE29"/>
  </w:style>
  <w:style w:type="paragraph" w:customStyle="1" w:styleId="17C6B6E2FB424DF8A355F0705851FE72">
    <w:name w:val="17C6B6E2FB424DF8A355F0705851FE72"/>
  </w:style>
  <w:style w:type="paragraph" w:customStyle="1" w:styleId="F041C89F03A64958B961E1A5B6A5EB08">
    <w:name w:val="F041C89F03A64958B961E1A5B6A5EB08"/>
  </w:style>
  <w:style w:type="paragraph" w:customStyle="1" w:styleId="DFA20A40AD474EDF8E150C110BAC5987">
    <w:name w:val="DFA20A40AD474EDF8E150C110BAC5987"/>
  </w:style>
  <w:style w:type="paragraph" w:customStyle="1" w:styleId="95066C67D579470CBB29C233B99C6F3A">
    <w:name w:val="95066C67D579470CBB29C233B99C6F3A"/>
  </w:style>
  <w:style w:type="paragraph" w:customStyle="1" w:styleId="F5CAD4B921424AC4BC0927339C7C68B6">
    <w:name w:val="F5CAD4B921424AC4BC0927339C7C68B6"/>
  </w:style>
  <w:style w:type="paragraph" w:customStyle="1" w:styleId="A9B741EFE4E748AA828E32EBA6C93DF7">
    <w:name w:val="A9B741EFE4E748AA828E32EBA6C93DF7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A04F26F2F81E4ABCA1EA2455D6B6F668">
    <w:name w:val="A04F26F2F81E4ABCA1EA2455D6B6F6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2021-04-12T20:29:00Z</dcterms:created>
  <dcterms:modified xsi:type="dcterms:W3CDTF">2021-04-13T16:28:00Z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