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page" w:tblpX="843" w:tblpY="1441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65"/>
        <w:gridCol w:w="4116"/>
        <w:gridCol w:w="919"/>
        <w:gridCol w:w="1517"/>
        <w:gridCol w:w="1691"/>
        <w:gridCol w:w="982"/>
      </w:tblGrid>
      <w:tr w:rsidR="00AE117A" w:rsidRPr="00252016" w14:paraId="7075569D" w14:textId="77777777" w:rsidTr="006358FB">
        <w:trPr>
          <w:trHeight w:val="930"/>
        </w:trPr>
        <w:tc>
          <w:tcPr>
            <w:tcW w:w="7814" w:type="dxa"/>
            <w:gridSpan w:val="4"/>
            <w:vMerge w:val="restart"/>
            <w:vAlign w:val="center"/>
          </w:tcPr>
          <w:p w14:paraId="43FF3128" w14:textId="77901278" w:rsidR="00252016" w:rsidRPr="006E287D" w:rsidRDefault="006E287D" w:rsidP="00AE117A">
            <w:pPr>
              <w:jc w:val="center"/>
              <w:rPr>
                <w:rFonts w:ascii="Bookman Old Style" w:hAnsi="Bookman Old Style"/>
                <w:b/>
                <w:sz w:val="40"/>
                <w:szCs w:val="40"/>
              </w:rPr>
            </w:pPr>
            <w:r>
              <w:rPr>
                <w:rFonts w:ascii="Bookman Old Style" w:hAnsi="Bookman Old Style"/>
                <w:b/>
                <w:sz w:val="40"/>
                <w:szCs w:val="40"/>
              </w:rPr>
              <w:t>ENTREGA DE TAREAS</w:t>
            </w:r>
          </w:p>
        </w:tc>
        <w:tc>
          <w:tcPr>
            <w:tcW w:w="1691" w:type="dxa"/>
            <w:vAlign w:val="center"/>
          </w:tcPr>
          <w:p w14:paraId="300D9DBB" w14:textId="77777777" w:rsidR="00252016" w:rsidRPr="00AE117A" w:rsidRDefault="00252016" w:rsidP="00AE117A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No.</w:t>
            </w:r>
          </w:p>
        </w:tc>
        <w:tc>
          <w:tcPr>
            <w:tcW w:w="985" w:type="dxa"/>
            <w:vAlign w:val="center"/>
          </w:tcPr>
          <w:p w14:paraId="1568CC61" w14:textId="77777777" w:rsidR="00252016" w:rsidRPr="00AE117A" w:rsidRDefault="00EF0D1F" w:rsidP="006358FB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1</w:t>
            </w:r>
          </w:p>
        </w:tc>
      </w:tr>
      <w:tr w:rsidR="00252016" w:rsidRPr="00252016" w14:paraId="0C48E93E" w14:textId="77777777" w:rsidTr="00AE117A">
        <w:trPr>
          <w:trHeight w:val="465"/>
        </w:trPr>
        <w:tc>
          <w:tcPr>
            <w:tcW w:w="7814" w:type="dxa"/>
            <w:gridSpan w:val="4"/>
            <w:vMerge/>
            <w:vAlign w:val="center"/>
          </w:tcPr>
          <w:p w14:paraId="6088B9C6" w14:textId="77777777" w:rsidR="00252016" w:rsidRPr="00AE117A" w:rsidRDefault="00252016" w:rsidP="00AE117A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676" w:type="dxa"/>
            <w:gridSpan w:val="2"/>
            <w:vAlign w:val="center"/>
          </w:tcPr>
          <w:p w14:paraId="784BBAC4" w14:textId="77777777" w:rsidR="00252016" w:rsidRPr="00AE117A" w:rsidRDefault="00252016" w:rsidP="006358FB">
            <w:pPr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Curso:</w:t>
            </w:r>
            <w:r w:rsidR="003B386B">
              <w:rPr>
                <w:rFonts w:ascii="Bookman Old Style" w:hAnsi="Bookman Old Style"/>
                <w:b/>
              </w:rPr>
              <w:t xml:space="preserve"> PCD</w:t>
            </w:r>
          </w:p>
        </w:tc>
      </w:tr>
      <w:tr w:rsidR="00252016" w:rsidRPr="00252016" w14:paraId="5DF9E04F" w14:textId="77777777" w:rsidTr="0015488F">
        <w:trPr>
          <w:trHeight w:val="165"/>
        </w:trPr>
        <w:tc>
          <w:tcPr>
            <w:tcW w:w="7814" w:type="dxa"/>
            <w:gridSpan w:val="4"/>
            <w:vAlign w:val="center"/>
          </w:tcPr>
          <w:p w14:paraId="6428A2B3" w14:textId="77777777" w:rsidR="00252016" w:rsidRPr="00AE117A" w:rsidRDefault="00252016" w:rsidP="0015488F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Datos del alumno</w:t>
            </w:r>
          </w:p>
        </w:tc>
        <w:tc>
          <w:tcPr>
            <w:tcW w:w="2676" w:type="dxa"/>
            <w:gridSpan w:val="2"/>
            <w:vAlign w:val="center"/>
          </w:tcPr>
          <w:p w14:paraId="05F68931" w14:textId="77777777" w:rsidR="00252016" w:rsidRPr="00AE117A" w:rsidRDefault="00252016" w:rsidP="00AE117A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Logotipo Personal</w:t>
            </w:r>
          </w:p>
        </w:tc>
      </w:tr>
      <w:tr w:rsidR="00FA61DE" w:rsidRPr="00252016" w14:paraId="7EADB03B" w14:textId="77777777" w:rsidTr="00AE117A">
        <w:trPr>
          <w:trHeight w:val="690"/>
        </w:trPr>
        <w:tc>
          <w:tcPr>
            <w:tcW w:w="1270" w:type="dxa"/>
            <w:vAlign w:val="center"/>
          </w:tcPr>
          <w:p w14:paraId="561F29CA" w14:textId="77777777" w:rsidR="00252016" w:rsidRPr="00AE117A" w:rsidRDefault="00252016" w:rsidP="00AE117A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Apellido, Nombre</w:t>
            </w:r>
          </w:p>
        </w:tc>
        <w:tc>
          <w:tcPr>
            <w:tcW w:w="4216" w:type="dxa"/>
            <w:vAlign w:val="center"/>
          </w:tcPr>
          <w:p w14:paraId="0493043A" w14:textId="0FEB5E5E" w:rsidR="00252016" w:rsidRPr="00AE117A" w:rsidRDefault="00894542" w:rsidP="00AE117A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Pérez de León, Orlando Andrés</w:t>
            </w:r>
            <w:r w:rsidR="0099274F">
              <w:rPr>
                <w:rFonts w:ascii="Bookman Old Style" w:hAnsi="Bookman Old Style"/>
                <w:b/>
              </w:rPr>
              <w:t xml:space="preserve"> </w:t>
            </w:r>
          </w:p>
        </w:tc>
        <w:tc>
          <w:tcPr>
            <w:tcW w:w="783" w:type="dxa"/>
            <w:vAlign w:val="center"/>
          </w:tcPr>
          <w:p w14:paraId="1715D062" w14:textId="77777777" w:rsidR="00252016" w:rsidRPr="00AE117A" w:rsidRDefault="00252016" w:rsidP="00AE117A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Bloque</w:t>
            </w:r>
          </w:p>
        </w:tc>
        <w:tc>
          <w:tcPr>
            <w:tcW w:w="1545" w:type="dxa"/>
            <w:vAlign w:val="center"/>
          </w:tcPr>
          <w:p w14:paraId="3AE7F2A1" w14:textId="156CD8C6" w:rsidR="00252016" w:rsidRPr="00AE117A" w:rsidRDefault="0099274F" w:rsidP="00AE117A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1er</w:t>
            </w:r>
          </w:p>
        </w:tc>
        <w:tc>
          <w:tcPr>
            <w:tcW w:w="2676" w:type="dxa"/>
            <w:gridSpan w:val="2"/>
            <w:vMerge w:val="restart"/>
            <w:vAlign w:val="center"/>
          </w:tcPr>
          <w:p w14:paraId="6F53D8B6" w14:textId="1BDE4C14" w:rsidR="00252016" w:rsidRPr="00252016" w:rsidRDefault="00FA61DE" w:rsidP="00AE117A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240CE37C" wp14:editId="71662A05">
                  <wp:extent cx="1352550" cy="1352550"/>
                  <wp:effectExtent l="133350" t="76200" r="76200" b="13335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61DE" w:rsidRPr="00252016" w14:paraId="48896414" w14:textId="77777777" w:rsidTr="00AE117A">
        <w:trPr>
          <w:trHeight w:val="495"/>
        </w:trPr>
        <w:tc>
          <w:tcPr>
            <w:tcW w:w="1270" w:type="dxa"/>
            <w:vAlign w:val="center"/>
          </w:tcPr>
          <w:p w14:paraId="684EB9D9" w14:textId="77777777" w:rsidR="00AE117A" w:rsidRPr="00AE117A" w:rsidRDefault="00AE117A" w:rsidP="00AE117A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Clave</w:t>
            </w:r>
          </w:p>
        </w:tc>
        <w:tc>
          <w:tcPr>
            <w:tcW w:w="4216" w:type="dxa"/>
            <w:vAlign w:val="center"/>
          </w:tcPr>
          <w:p w14:paraId="2F3CA1C2" w14:textId="0AB5383B" w:rsidR="00AE117A" w:rsidRPr="00AE117A" w:rsidRDefault="0099274F" w:rsidP="00AE117A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-</w:t>
            </w:r>
          </w:p>
        </w:tc>
        <w:tc>
          <w:tcPr>
            <w:tcW w:w="2328" w:type="dxa"/>
            <w:gridSpan w:val="2"/>
            <w:vAlign w:val="center"/>
          </w:tcPr>
          <w:p w14:paraId="441666D8" w14:textId="77777777" w:rsidR="00AE117A" w:rsidRPr="00AE117A" w:rsidRDefault="00AE117A" w:rsidP="00AE117A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676" w:type="dxa"/>
            <w:gridSpan w:val="2"/>
            <w:vMerge/>
            <w:vAlign w:val="center"/>
          </w:tcPr>
          <w:p w14:paraId="2A743E5E" w14:textId="77777777" w:rsidR="00AE117A" w:rsidRPr="00252016" w:rsidRDefault="00AE117A" w:rsidP="00AE117A">
            <w:pPr>
              <w:jc w:val="center"/>
              <w:rPr>
                <w:b/>
              </w:rPr>
            </w:pPr>
          </w:p>
        </w:tc>
      </w:tr>
      <w:tr w:rsidR="00FA61DE" w:rsidRPr="00252016" w14:paraId="712EB91C" w14:textId="77777777" w:rsidTr="00AE117A">
        <w:trPr>
          <w:trHeight w:val="525"/>
        </w:trPr>
        <w:tc>
          <w:tcPr>
            <w:tcW w:w="1270" w:type="dxa"/>
            <w:vAlign w:val="center"/>
          </w:tcPr>
          <w:p w14:paraId="59D13B7D" w14:textId="77777777" w:rsidR="00AE117A" w:rsidRPr="00AE117A" w:rsidRDefault="00AE117A" w:rsidP="00AE117A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Fecha de entrega</w:t>
            </w:r>
          </w:p>
        </w:tc>
        <w:tc>
          <w:tcPr>
            <w:tcW w:w="4216" w:type="dxa"/>
            <w:vAlign w:val="center"/>
          </w:tcPr>
          <w:p w14:paraId="4AE41DA6" w14:textId="2D387A66" w:rsidR="00AE117A" w:rsidRPr="00AE117A" w:rsidRDefault="0099274F" w:rsidP="00AE117A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01/02/2022</w:t>
            </w:r>
          </w:p>
        </w:tc>
        <w:tc>
          <w:tcPr>
            <w:tcW w:w="783" w:type="dxa"/>
            <w:vAlign w:val="center"/>
          </w:tcPr>
          <w:p w14:paraId="2C525115" w14:textId="77777777" w:rsidR="00AE117A" w:rsidRPr="00AE117A" w:rsidRDefault="00AE117A" w:rsidP="00AE117A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Hora</w:t>
            </w:r>
          </w:p>
        </w:tc>
        <w:tc>
          <w:tcPr>
            <w:tcW w:w="1545" w:type="dxa"/>
            <w:vAlign w:val="center"/>
          </w:tcPr>
          <w:p w14:paraId="6CFD5C0E" w14:textId="4FD96798" w:rsidR="00AE117A" w:rsidRPr="00AE117A" w:rsidRDefault="0099274F" w:rsidP="00AE117A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00.00</w:t>
            </w:r>
          </w:p>
        </w:tc>
        <w:tc>
          <w:tcPr>
            <w:tcW w:w="2676" w:type="dxa"/>
            <w:gridSpan w:val="2"/>
            <w:vMerge/>
            <w:vAlign w:val="center"/>
          </w:tcPr>
          <w:p w14:paraId="4EC18596" w14:textId="77777777" w:rsidR="00AE117A" w:rsidRPr="00252016" w:rsidRDefault="00AE117A" w:rsidP="00AE117A">
            <w:pPr>
              <w:jc w:val="center"/>
              <w:rPr>
                <w:b/>
              </w:rPr>
            </w:pPr>
          </w:p>
        </w:tc>
      </w:tr>
    </w:tbl>
    <w:p w14:paraId="28805D69" w14:textId="3240DB9C" w:rsidR="00A64598" w:rsidRDefault="001F018D"/>
    <w:p w14:paraId="5F8C50E5" w14:textId="252E7DDF" w:rsidR="00AE117A" w:rsidRDefault="00AE117A"/>
    <w:p w14:paraId="25085389" w14:textId="77777777" w:rsidR="00252016" w:rsidRPr="00AE117A" w:rsidRDefault="00252016" w:rsidP="00AE117A">
      <w:pPr>
        <w:jc w:val="both"/>
        <w:rPr>
          <w:rFonts w:ascii="Courier New" w:hAnsi="Courier New" w:cs="Courier New"/>
          <w:color w:val="C45911" w:themeColor="accent2" w:themeShade="BF"/>
          <w:sz w:val="24"/>
        </w:rPr>
      </w:pPr>
      <w:r w:rsidRPr="00AE117A">
        <w:rPr>
          <w:rFonts w:ascii="Courier New" w:hAnsi="Courier New" w:cs="Courier New"/>
          <w:b/>
          <w:color w:val="C45911" w:themeColor="accent2" w:themeShade="BF"/>
          <w:sz w:val="24"/>
        </w:rPr>
        <w:t>Nota</w:t>
      </w:r>
      <w:r w:rsidRPr="00AE117A">
        <w:rPr>
          <w:rFonts w:ascii="Courier New" w:hAnsi="Courier New" w:cs="Courier New"/>
          <w:color w:val="C45911" w:themeColor="accent2" w:themeShade="BF"/>
          <w:sz w:val="24"/>
        </w:rPr>
        <w:t>: al terminar de adjuntar la información a su proyecto, convertir el documento en formato PDF</w:t>
      </w:r>
      <w:r w:rsidR="00AE117A">
        <w:rPr>
          <w:rFonts w:ascii="Courier New" w:hAnsi="Courier New" w:cs="Courier New"/>
          <w:color w:val="C45911" w:themeColor="accent2" w:themeShade="BF"/>
          <w:sz w:val="24"/>
        </w:rPr>
        <w:t xml:space="preserve">, el formato de texto deberá ser: alienación de texto </w:t>
      </w:r>
      <w:r w:rsidR="00AE117A" w:rsidRPr="00AE117A">
        <w:rPr>
          <w:rFonts w:ascii="Courier New" w:hAnsi="Courier New" w:cs="Courier New"/>
          <w:i/>
          <w:color w:val="C45911" w:themeColor="accent2" w:themeShade="BF"/>
          <w:sz w:val="24"/>
        </w:rPr>
        <w:t>justificado</w:t>
      </w:r>
      <w:r w:rsidR="00AE117A">
        <w:rPr>
          <w:rFonts w:ascii="Courier New" w:hAnsi="Courier New" w:cs="Courier New"/>
          <w:color w:val="C45911" w:themeColor="accent2" w:themeShade="BF"/>
          <w:sz w:val="24"/>
        </w:rPr>
        <w:t xml:space="preserve">, tipos de fuente Courier New 12puntos, imágenes centradas y agregar un marco de imagen. </w:t>
      </w:r>
      <w:r w:rsidRPr="00AE117A">
        <w:rPr>
          <w:rFonts w:ascii="Courier New" w:hAnsi="Courier New" w:cs="Courier New"/>
          <w:color w:val="C45911" w:themeColor="accent2" w:themeShade="BF"/>
          <w:sz w:val="24"/>
        </w:rPr>
        <w:t xml:space="preserve"> </w:t>
      </w:r>
    </w:p>
    <w:p w14:paraId="4B79694A" w14:textId="4A1E626C" w:rsidR="00AE117A" w:rsidRDefault="00AE117A" w:rsidP="00324E9B">
      <w:pPr>
        <w:jc w:val="center"/>
      </w:pPr>
    </w:p>
    <w:p w14:paraId="0AB2B655" w14:textId="752B5552" w:rsidR="00324E9B" w:rsidRPr="00896B13" w:rsidRDefault="00896B13" w:rsidP="00324E9B">
      <w:pPr>
        <w:jc w:val="center"/>
        <w:rPr>
          <w:rFonts w:ascii="Courier New" w:hAnsi="Courier New" w:cs="Courier New"/>
          <w:b/>
          <w:bCs/>
          <w:sz w:val="32"/>
          <w:szCs w:val="32"/>
        </w:rPr>
      </w:pPr>
      <w:r w:rsidRPr="00896B13">
        <w:rPr>
          <w:rFonts w:ascii="Courier New" w:hAnsi="Courier New" w:cs="Courier New"/>
          <w:b/>
          <w:bCs/>
          <w:sz w:val="32"/>
          <w:szCs w:val="32"/>
        </w:rPr>
        <w:t xml:space="preserve">Pasos de instalación de Windows </w:t>
      </w:r>
    </w:p>
    <w:p w14:paraId="5D58EBB1" w14:textId="77777777" w:rsidR="00324E9B" w:rsidRDefault="00324E9B" w:rsidP="00324E9B">
      <w:pPr>
        <w:jc w:val="center"/>
      </w:pPr>
    </w:p>
    <w:p w14:paraId="3B871510" w14:textId="76304752" w:rsidR="003B386B" w:rsidRPr="00896B13" w:rsidRDefault="00896B13" w:rsidP="009758DE">
      <w:pPr>
        <w:pStyle w:val="Ttulo1"/>
        <w:ind w:left="142"/>
        <w:rPr>
          <w:rFonts w:ascii="Courier New" w:hAnsi="Courier New" w:cs="Courier New"/>
        </w:rPr>
      </w:pPr>
      <w:r w:rsidRPr="00896B13">
        <w:rPr>
          <w:rFonts w:ascii="Courier New" w:hAnsi="Courier New" w:cs="Courier New"/>
        </w:rPr>
        <w:t>paso</w:t>
      </w:r>
      <w:r w:rsidR="00AE117A" w:rsidRPr="00896B13">
        <w:rPr>
          <w:rFonts w:ascii="Courier New" w:hAnsi="Courier New" w:cs="Courier New"/>
        </w:rPr>
        <w:t xml:space="preserve"> 1</w:t>
      </w:r>
    </w:p>
    <w:p w14:paraId="352D1BD0" w14:textId="1DCD8CC8" w:rsidR="00896B13" w:rsidRDefault="00894542" w:rsidP="00896B13">
      <w:pPr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Comprobación de los recursos que tiene el equipo.</w:t>
      </w:r>
    </w:p>
    <w:p w14:paraId="53338720" w14:textId="18BA0426" w:rsidR="00896B13" w:rsidRPr="00896B13" w:rsidRDefault="009D6AC4" w:rsidP="00896B13">
      <w:pPr>
        <w:rPr>
          <w:rFonts w:ascii="Courier New" w:hAnsi="Courier New" w:cs="Courier New"/>
          <w:sz w:val="28"/>
          <w:szCs w:val="28"/>
        </w:rPr>
      </w:pPr>
      <w:r w:rsidRPr="009D6AC4">
        <w:rPr>
          <w:rFonts w:ascii="Courier New" w:hAnsi="Courier New" w:cs="Courier New"/>
          <w:noProof/>
          <w:sz w:val="28"/>
          <w:szCs w:val="28"/>
        </w:rPr>
        <w:drawing>
          <wp:inline distT="0" distB="0" distL="0" distR="0" wp14:anchorId="333DED10" wp14:editId="3B1CC3E5">
            <wp:extent cx="5612130" cy="1721485"/>
            <wp:effectExtent l="0" t="0" r="7620" b="0"/>
            <wp:docPr id="1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Texto, Aplicación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72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FD1E4" w14:textId="2C6E0D73" w:rsidR="00AE117A" w:rsidRDefault="00896B13" w:rsidP="009758DE">
      <w:pPr>
        <w:pStyle w:val="Ttulo1"/>
        <w:ind w:left="142"/>
        <w:rPr>
          <w:rFonts w:ascii="Courier New" w:hAnsi="Courier New" w:cs="Courier New"/>
        </w:rPr>
      </w:pPr>
      <w:r w:rsidRPr="00896B13">
        <w:rPr>
          <w:rFonts w:ascii="Courier New" w:hAnsi="Courier New" w:cs="Courier New"/>
        </w:rPr>
        <w:lastRenderedPageBreak/>
        <w:t xml:space="preserve">paso </w:t>
      </w:r>
      <w:r w:rsidR="00AE117A" w:rsidRPr="00896B13">
        <w:rPr>
          <w:rFonts w:ascii="Courier New" w:hAnsi="Courier New" w:cs="Courier New"/>
        </w:rPr>
        <w:t>2</w:t>
      </w:r>
    </w:p>
    <w:p w14:paraId="01BE9340" w14:textId="6E28776A" w:rsidR="004B1EC2" w:rsidRDefault="009D6AC4" w:rsidP="004B1EC2">
      <w:pPr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Realizar una copia de seguridad de los archivos.</w:t>
      </w:r>
    </w:p>
    <w:p w14:paraId="217A1CAA" w14:textId="7E962A29" w:rsidR="009D6AC4" w:rsidRDefault="00F1664F" w:rsidP="004B1EC2">
      <w:pPr>
        <w:rPr>
          <w:rFonts w:ascii="Courier New" w:hAnsi="Courier New" w:cs="Courier New"/>
          <w:sz w:val="28"/>
          <w:szCs w:val="28"/>
        </w:rPr>
      </w:pPr>
      <w:r w:rsidRPr="00F1664F">
        <w:rPr>
          <w:rFonts w:ascii="Courier New" w:hAnsi="Courier New" w:cs="Courier New"/>
          <w:noProof/>
          <w:sz w:val="28"/>
          <w:szCs w:val="28"/>
        </w:rPr>
        <w:drawing>
          <wp:inline distT="0" distB="0" distL="0" distR="0" wp14:anchorId="61DC5842" wp14:editId="5D454640">
            <wp:extent cx="5612130" cy="1573530"/>
            <wp:effectExtent l="0" t="0" r="7620" b="7620"/>
            <wp:docPr id="8" name="Imagen 8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Interfaz de usuario gráfica, Aplicación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0C960" w14:textId="6E2EDDA1" w:rsidR="004B1EC2" w:rsidRPr="004B1EC2" w:rsidRDefault="004B1EC2" w:rsidP="004B1EC2">
      <w:pPr>
        <w:rPr>
          <w:rFonts w:ascii="Courier New" w:hAnsi="Courier New" w:cs="Courier New"/>
          <w:sz w:val="28"/>
          <w:szCs w:val="28"/>
        </w:rPr>
      </w:pPr>
    </w:p>
    <w:p w14:paraId="5363F1D1" w14:textId="3B32AF62" w:rsidR="00AE117A" w:rsidRDefault="00896B13" w:rsidP="009758DE">
      <w:pPr>
        <w:pStyle w:val="Ttulo1"/>
        <w:ind w:left="142"/>
        <w:rPr>
          <w:rFonts w:ascii="Courier New" w:hAnsi="Courier New" w:cs="Courier New"/>
        </w:rPr>
      </w:pPr>
      <w:r w:rsidRPr="00896B13">
        <w:rPr>
          <w:rFonts w:ascii="Courier New" w:hAnsi="Courier New" w:cs="Courier New"/>
        </w:rPr>
        <w:t xml:space="preserve">paso </w:t>
      </w:r>
      <w:r w:rsidR="00AE117A" w:rsidRPr="00896B13">
        <w:rPr>
          <w:rFonts w:ascii="Courier New" w:hAnsi="Courier New" w:cs="Courier New"/>
        </w:rPr>
        <w:t>3</w:t>
      </w:r>
    </w:p>
    <w:p w14:paraId="0118ED9D" w14:textId="280DABF4" w:rsidR="00EF75AF" w:rsidRDefault="00F1664F" w:rsidP="00EF75AF">
      <w:pPr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Preparación de los recursos que se necesitan para poder realizar el mantenimiento correctivo.</w:t>
      </w:r>
    </w:p>
    <w:p w14:paraId="2F8A867C" w14:textId="634A2E67" w:rsidR="00F1664F" w:rsidRPr="00EF75AF" w:rsidRDefault="00F1664F" w:rsidP="00EF75AF">
      <w:pPr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</w:rPr>
        <w:drawing>
          <wp:inline distT="0" distB="0" distL="0" distR="0" wp14:anchorId="2FDEC1D3" wp14:editId="725412C6">
            <wp:extent cx="4610100" cy="2033868"/>
            <wp:effectExtent l="0" t="0" r="0" b="50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819" cy="2044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40BE89" w14:textId="705E92BC" w:rsidR="00AE117A" w:rsidRDefault="00896B13" w:rsidP="009758DE">
      <w:pPr>
        <w:pStyle w:val="Ttulo1"/>
        <w:ind w:left="142"/>
        <w:rPr>
          <w:rFonts w:ascii="Courier New" w:hAnsi="Courier New" w:cs="Courier New"/>
        </w:rPr>
      </w:pPr>
      <w:r w:rsidRPr="00896B13">
        <w:rPr>
          <w:rFonts w:ascii="Courier New" w:hAnsi="Courier New" w:cs="Courier New"/>
        </w:rPr>
        <w:t xml:space="preserve">paso </w:t>
      </w:r>
      <w:r w:rsidR="00AE117A" w:rsidRPr="00896B13">
        <w:rPr>
          <w:rFonts w:ascii="Courier New" w:hAnsi="Courier New" w:cs="Courier New"/>
        </w:rPr>
        <w:t>4</w:t>
      </w:r>
    </w:p>
    <w:p w14:paraId="78A64991" w14:textId="0A2E052A" w:rsidR="00EF75AF" w:rsidRDefault="00BB64DF" w:rsidP="00EF75AF">
      <w:pPr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586DAE07" wp14:editId="1058306C">
            <wp:simplePos x="0" y="0"/>
            <wp:positionH relativeFrom="column">
              <wp:posOffset>2574925</wp:posOffset>
            </wp:positionH>
            <wp:positionV relativeFrom="paragraph">
              <wp:posOffset>507365</wp:posOffset>
            </wp:positionV>
            <wp:extent cx="2425065" cy="1674495"/>
            <wp:effectExtent l="0" t="0" r="0" b="1905"/>
            <wp:wrapTopAndBottom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167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urier New" w:hAnsi="Courier New" w:cs="Courier Ne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4B55D4" wp14:editId="16DA58AC">
                <wp:simplePos x="0" y="0"/>
                <wp:positionH relativeFrom="column">
                  <wp:posOffset>2463166</wp:posOffset>
                </wp:positionH>
                <wp:positionV relativeFrom="paragraph">
                  <wp:posOffset>262890</wp:posOffset>
                </wp:positionV>
                <wp:extent cx="2609850" cy="2286000"/>
                <wp:effectExtent l="0" t="0" r="19050" b="19050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22860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338632" id="Rectángulo 17" o:spid="_x0000_s1026" style="position:absolute;margin-left:193.95pt;margin-top:20.7pt;width:205.5pt;height:18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" fillcolor="black [3213]" strokecolor="#1f3763 [1604]" strokeweight="1pt"/>
            </w:pict>
          </mc:Fallback>
        </mc:AlternateContent>
      </w:r>
      <w:r>
        <w:rPr>
          <w:rFonts w:ascii="Courier New" w:hAnsi="Courier New" w:cs="Courier New"/>
          <w:sz w:val="28"/>
          <w:szCs w:val="28"/>
        </w:rPr>
        <w:t>Realizar el booteo del equipo (preparar la BIOS).</w:t>
      </w:r>
    </w:p>
    <w:p w14:paraId="67F8549A" w14:textId="6C9BC092" w:rsidR="005322EF" w:rsidRPr="00EF75AF" w:rsidRDefault="005322EF" w:rsidP="00EF75AF">
      <w:pPr>
        <w:rPr>
          <w:rFonts w:ascii="Courier New" w:hAnsi="Courier New" w:cs="Courier New"/>
          <w:sz w:val="28"/>
          <w:szCs w:val="28"/>
        </w:rPr>
      </w:pPr>
    </w:p>
    <w:p w14:paraId="1ADA5EEB" w14:textId="78060058" w:rsidR="00AE117A" w:rsidRDefault="00896B13" w:rsidP="009758DE">
      <w:pPr>
        <w:pStyle w:val="Ttulo1"/>
        <w:ind w:left="142"/>
        <w:rPr>
          <w:rFonts w:ascii="Courier New" w:hAnsi="Courier New" w:cs="Courier New"/>
        </w:rPr>
      </w:pPr>
      <w:r w:rsidRPr="00896B13">
        <w:rPr>
          <w:rFonts w:ascii="Courier New" w:hAnsi="Courier New" w:cs="Courier New"/>
        </w:rPr>
        <w:lastRenderedPageBreak/>
        <w:t xml:space="preserve">paso </w:t>
      </w:r>
      <w:r w:rsidR="00AE117A" w:rsidRPr="00896B13">
        <w:rPr>
          <w:rFonts w:ascii="Courier New" w:hAnsi="Courier New" w:cs="Courier New"/>
        </w:rPr>
        <w:t>5</w:t>
      </w:r>
    </w:p>
    <w:p w14:paraId="664CCFF9" w14:textId="77777777" w:rsidR="00E8403A" w:rsidRDefault="00E8403A" w:rsidP="008D1E93">
      <w:pPr>
        <w:rPr>
          <w:rFonts w:ascii="Courier New" w:hAnsi="Courier New" w:cs="Courier New"/>
          <w:sz w:val="28"/>
          <w:szCs w:val="28"/>
        </w:rPr>
      </w:pPr>
    </w:p>
    <w:p w14:paraId="683E8C4E" w14:textId="77777777" w:rsidR="00E8403A" w:rsidRDefault="00E8403A" w:rsidP="008D1E93">
      <w:pPr>
        <w:rPr>
          <w:rFonts w:ascii="Courier New" w:hAnsi="Courier New" w:cs="Courier New"/>
          <w:sz w:val="28"/>
          <w:szCs w:val="28"/>
        </w:rPr>
      </w:pPr>
    </w:p>
    <w:p w14:paraId="1244FA46" w14:textId="77777777" w:rsidR="00E8403A" w:rsidRDefault="00E8403A" w:rsidP="008D1E93">
      <w:pPr>
        <w:rPr>
          <w:rFonts w:ascii="Courier New" w:hAnsi="Courier New" w:cs="Courier New"/>
          <w:sz w:val="28"/>
          <w:szCs w:val="28"/>
        </w:rPr>
      </w:pPr>
    </w:p>
    <w:p w14:paraId="2DBB785C" w14:textId="77777777" w:rsidR="00E8403A" w:rsidRDefault="00E8403A" w:rsidP="008D1E93">
      <w:pPr>
        <w:rPr>
          <w:rFonts w:ascii="Courier New" w:hAnsi="Courier New" w:cs="Courier New"/>
          <w:sz w:val="28"/>
          <w:szCs w:val="28"/>
        </w:rPr>
      </w:pPr>
    </w:p>
    <w:p w14:paraId="3F970CD3" w14:textId="77777777" w:rsidR="00E8403A" w:rsidRDefault="00E8403A" w:rsidP="008D1E93">
      <w:pPr>
        <w:rPr>
          <w:rFonts w:ascii="Courier New" w:hAnsi="Courier New" w:cs="Courier New"/>
          <w:sz w:val="28"/>
          <w:szCs w:val="28"/>
        </w:rPr>
      </w:pPr>
    </w:p>
    <w:p w14:paraId="76A05911" w14:textId="77777777" w:rsidR="00E8403A" w:rsidRDefault="00E8403A" w:rsidP="008D1E93">
      <w:pPr>
        <w:rPr>
          <w:rFonts w:ascii="Courier New" w:hAnsi="Courier New" w:cs="Courier New"/>
          <w:sz w:val="28"/>
          <w:szCs w:val="28"/>
        </w:rPr>
      </w:pPr>
    </w:p>
    <w:p w14:paraId="19483592" w14:textId="7589336A" w:rsidR="008D1E93" w:rsidRDefault="00E8403A" w:rsidP="008D1E93">
      <w:pPr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7E4D8016" wp14:editId="1CFA4250">
            <wp:simplePos x="0" y="0"/>
            <wp:positionH relativeFrom="margin">
              <wp:posOffset>891540</wp:posOffset>
            </wp:positionH>
            <wp:positionV relativeFrom="paragraph">
              <wp:posOffset>568960</wp:posOffset>
            </wp:positionV>
            <wp:extent cx="3359150" cy="2103120"/>
            <wp:effectExtent l="190500" t="190500" r="184150" b="182880"/>
            <wp:wrapTopAndBottom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103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ourier New" w:hAnsi="Courier New" w:cs="Courier New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620CEF86" wp14:editId="70BEA7D0">
            <wp:simplePos x="0" y="0"/>
            <wp:positionH relativeFrom="margin">
              <wp:posOffset>706120</wp:posOffset>
            </wp:positionH>
            <wp:positionV relativeFrom="paragraph">
              <wp:posOffset>357505</wp:posOffset>
            </wp:positionV>
            <wp:extent cx="3362325" cy="2104815"/>
            <wp:effectExtent l="0" t="0" r="0" b="0"/>
            <wp:wrapTopAndBottom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104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B64DF">
        <w:rPr>
          <w:rFonts w:ascii="Courier New" w:hAnsi="Courier New" w:cs="Courier New"/>
          <w:sz w:val="28"/>
          <w:szCs w:val="28"/>
        </w:rPr>
        <w:t>Empezar a instalar el Windows.</w:t>
      </w:r>
      <w:r w:rsidR="008D1E93" w:rsidRPr="008D1E93">
        <w:rPr>
          <w:rFonts w:ascii="Courier New" w:hAnsi="Courier New" w:cs="Courier New"/>
          <w:sz w:val="28"/>
          <w:szCs w:val="28"/>
        </w:rPr>
        <w:t xml:space="preserve"> </w:t>
      </w:r>
    </w:p>
    <w:p w14:paraId="47AACDB8" w14:textId="6D34F59A" w:rsidR="00E8403A" w:rsidRDefault="00E8403A" w:rsidP="008D1E93">
      <w:pPr>
        <w:rPr>
          <w:rFonts w:ascii="Courier New" w:hAnsi="Courier New" w:cs="Courier New"/>
          <w:sz w:val="28"/>
          <w:szCs w:val="28"/>
        </w:rPr>
      </w:pPr>
    </w:p>
    <w:p w14:paraId="23E09602" w14:textId="33BF41EF" w:rsidR="008D1E93" w:rsidRPr="008D1E93" w:rsidRDefault="008D1E93" w:rsidP="008D1E93">
      <w:pPr>
        <w:rPr>
          <w:rFonts w:ascii="Courier New" w:hAnsi="Courier New" w:cs="Courier New"/>
          <w:sz w:val="28"/>
          <w:szCs w:val="28"/>
        </w:rPr>
      </w:pPr>
    </w:p>
    <w:p w14:paraId="46782C58" w14:textId="18C50EF0" w:rsidR="00AE117A" w:rsidRDefault="00896B13" w:rsidP="009758DE">
      <w:pPr>
        <w:pStyle w:val="Ttulo1"/>
        <w:ind w:left="142"/>
        <w:rPr>
          <w:rFonts w:ascii="Courier New" w:hAnsi="Courier New" w:cs="Courier New"/>
        </w:rPr>
      </w:pPr>
      <w:r w:rsidRPr="00896B13">
        <w:rPr>
          <w:rFonts w:ascii="Courier New" w:hAnsi="Courier New" w:cs="Courier New"/>
        </w:rPr>
        <w:t xml:space="preserve">paso </w:t>
      </w:r>
      <w:r w:rsidR="00AE117A" w:rsidRPr="00896B13">
        <w:rPr>
          <w:rFonts w:ascii="Courier New" w:hAnsi="Courier New" w:cs="Courier New"/>
        </w:rPr>
        <w:t>6</w:t>
      </w:r>
    </w:p>
    <w:p w14:paraId="359AF09B" w14:textId="10AFE652" w:rsidR="008D1E93" w:rsidRDefault="008D1E93" w:rsidP="008D1E93">
      <w:pPr>
        <w:rPr>
          <w:rFonts w:ascii="Courier New" w:hAnsi="Courier New" w:cs="Courier New"/>
          <w:sz w:val="28"/>
          <w:szCs w:val="28"/>
        </w:rPr>
      </w:pPr>
      <w:r w:rsidRPr="008D1E93">
        <w:rPr>
          <w:rFonts w:ascii="Courier New" w:hAnsi="Courier New" w:cs="Courier New"/>
          <w:sz w:val="28"/>
          <w:szCs w:val="28"/>
        </w:rPr>
        <w:t>E</w:t>
      </w:r>
      <w:r w:rsidR="00E8403A">
        <w:rPr>
          <w:rFonts w:ascii="Courier New" w:hAnsi="Courier New" w:cs="Courier New"/>
          <w:sz w:val="28"/>
          <w:szCs w:val="28"/>
        </w:rPr>
        <w:t>legir el lenguaje que se utilizará para la instalación.</w:t>
      </w:r>
    </w:p>
    <w:p w14:paraId="4723A1BE" w14:textId="4A2083B6" w:rsidR="00E8403A" w:rsidRDefault="00E8403A" w:rsidP="008D1E93">
      <w:pPr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</w:rPr>
        <w:lastRenderedPageBreak/>
        <w:drawing>
          <wp:inline distT="0" distB="0" distL="0" distR="0" wp14:anchorId="552610C2" wp14:editId="762AA032">
            <wp:extent cx="3893592" cy="2205355"/>
            <wp:effectExtent l="0" t="0" r="0" b="444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117" cy="2209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468235" w14:textId="23DDA997" w:rsidR="008D1E93" w:rsidRPr="008D1E93" w:rsidRDefault="008D1E93" w:rsidP="008D1E93">
      <w:pPr>
        <w:rPr>
          <w:rFonts w:ascii="Courier New" w:hAnsi="Courier New" w:cs="Courier New"/>
          <w:sz w:val="28"/>
          <w:szCs w:val="28"/>
        </w:rPr>
      </w:pPr>
    </w:p>
    <w:p w14:paraId="0B4A170B" w14:textId="111E10B5" w:rsidR="00AE117A" w:rsidRDefault="005322EF" w:rsidP="009758DE">
      <w:pPr>
        <w:pStyle w:val="Ttulo1"/>
        <w:ind w:left="142"/>
        <w:rPr>
          <w:rFonts w:ascii="Courier New" w:hAnsi="Courier New" w:cs="Courier New"/>
        </w:rPr>
      </w:pPr>
      <w:r w:rsidRPr="008D1E93">
        <w:rPr>
          <w:rFonts w:ascii="Courier New" w:hAnsi="Courier New" w:cs="Courier New"/>
        </w:rPr>
        <w:t>paso 7</w:t>
      </w:r>
    </w:p>
    <w:p w14:paraId="4973A21B" w14:textId="2A68D67D" w:rsidR="008D1E93" w:rsidRDefault="00097677" w:rsidP="008D1E93">
      <w:pPr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Aceptar licencia, términos y condiciones del sistema operativo.</w:t>
      </w:r>
    </w:p>
    <w:p w14:paraId="12F9520E" w14:textId="6D87714F" w:rsidR="00097677" w:rsidRDefault="00097677" w:rsidP="008D1E93">
      <w:pPr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</w:rPr>
        <w:drawing>
          <wp:inline distT="0" distB="0" distL="0" distR="0" wp14:anchorId="2442C0A5" wp14:editId="678282CF">
            <wp:extent cx="3723745" cy="29337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891" cy="2939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9AC980" w14:textId="0C05DBB3" w:rsidR="008D1E93" w:rsidRPr="008D1E93" w:rsidRDefault="008D1E93" w:rsidP="008D1E93">
      <w:pPr>
        <w:rPr>
          <w:rFonts w:ascii="Courier New" w:hAnsi="Courier New" w:cs="Courier New"/>
          <w:sz w:val="28"/>
          <w:szCs w:val="28"/>
        </w:rPr>
      </w:pPr>
    </w:p>
    <w:p w14:paraId="20A4191F" w14:textId="05D9DA3E" w:rsidR="005322EF" w:rsidRDefault="005322EF" w:rsidP="009758DE">
      <w:pPr>
        <w:pStyle w:val="Ttulo1"/>
        <w:ind w:left="142"/>
        <w:rPr>
          <w:rFonts w:ascii="Courier New" w:hAnsi="Courier New" w:cs="Courier New"/>
        </w:rPr>
      </w:pPr>
      <w:r w:rsidRPr="005322EF">
        <w:rPr>
          <w:rFonts w:ascii="Courier New" w:hAnsi="Courier New" w:cs="Courier New"/>
        </w:rPr>
        <w:t xml:space="preserve">paso 8 </w:t>
      </w:r>
    </w:p>
    <w:p w14:paraId="11961E2B" w14:textId="6C6C199D" w:rsidR="006E7203" w:rsidRDefault="00097677" w:rsidP="006E7203">
      <w:pPr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Elegir la versión y el tipo que el sistema operativo nos ofrezca y sea compatible con el equipo.</w:t>
      </w:r>
    </w:p>
    <w:p w14:paraId="0A1F8BC2" w14:textId="6B5E84CB" w:rsidR="00097677" w:rsidRDefault="00097677" w:rsidP="006E7203">
      <w:pPr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</w:rPr>
        <w:lastRenderedPageBreak/>
        <w:drawing>
          <wp:inline distT="0" distB="0" distL="0" distR="0" wp14:anchorId="4D1E915C" wp14:editId="1E40F3FA">
            <wp:extent cx="2857500" cy="28575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C2D7D4" w14:textId="5F3B9341" w:rsidR="006E7203" w:rsidRDefault="006E7203" w:rsidP="006E7203">
      <w:pPr>
        <w:rPr>
          <w:rFonts w:ascii="Courier New" w:hAnsi="Courier New" w:cs="Courier New"/>
          <w:sz w:val="28"/>
          <w:szCs w:val="28"/>
        </w:rPr>
      </w:pPr>
    </w:p>
    <w:p w14:paraId="0B8D20FF" w14:textId="77777777" w:rsidR="006E7203" w:rsidRPr="006E7203" w:rsidRDefault="006E7203" w:rsidP="006E7203">
      <w:pPr>
        <w:rPr>
          <w:rFonts w:ascii="Courier New" w:hAnsi="Courier New" w:cs="Courier New"/>
          <w:sz w:val="28"/>
          <w:szCs w:val="28"/>
        </w:rPr>
      </w:pPr>
    </w:p>
    <w:p w14:paraId="173DA8C1" w14:textId="5F5E2FB0" w:rsidR="005322EF" w:rsidRDefault="005322EF" w:rsidP="009758DE">
      <w:pPr>
        <w:pStyle w:val="Ttulo1"/>
        <w:ind w:left="142"/>
        <w:rPr>
          <w:rFonts w:ascii="Courier New" w:hAnsi="Courier New" w:cs="Courier New"/>
        </w:rPr>
      </w:pPr>
      <w:r w:rsidRPr="005322EF">
        <w:rPr>
          <w:rFonts w:ascii="Courier New" w:hAnsi="Courier New" w:cs="Courier New"/>
        </w:rPr>
        <w:t>paso 9</w:t>
      </w:r>
    </w:p>
    <w:p w14:paraId="13307049" w14:textId="5C0B7A6B" w:rsidR="009758DE" w:rsidRDefault="00097677" w:rsidP="006E7203">
      <w:r>
        <w:rPr>
          <w:rFonts w:ascii="Courier New" w:hAnsi="Courier New" w:cs="Courier New"/>
          <w:sz w:val="28"/>
          <w:szCs w:val="28"/>
        </w:rPr>
        <w:t>Elección de particiones de la tarjeta RAM y el disco duro</w:t>
      </w:r>
      <w:r>
        <w:t>.</w:t>
      </w:r>
    </w:p>
    <w:p w14:paraId="3F644951" w14:textId="2FF8CB12" w:rsidR="00097677" w:rsidRDefault="00097677" w:rsidP="006E7203">
      <w:r>
        <w:rPr>
          <w:noProof/>
        </w:rPr>
        <w:drawing>
          <wp:inline distT="0" distB="0" distL="0" distR="0" wp14:anchorId="614C9AEA" wp14:editId="42A367CD">
            <wp:extent cx="4724400" cy="3546979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445" cy="355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F48C83" w14:textId="0ECFCA3E" w:rsidR="006E7203" w:rsidRPr="009758DE" w:rsidRDefault="009758DE" w:rsidP="006E7203">
      <w:pPr>
        <w:rPr>
          <w:rFonts w:ascii="Courier New" w:hAnsi="Courier New" w:cs="Courier New"/>
          <w:sz w:val="28"/>
          <w:szCs w:val="28"/>
        </w:rPr>
      </w:pPr>
      <w:r w:rsidRPr="009758DE">
        <w:rPr>
          <w:rFonts w:ascii="Courier New" w:hAnsi="Courier New" w:cs="Courier New"/>
          <w:sz w:val="28"/>
          <w:szCs w:val="28"/>
        </w:rPr>
        <w:t xml:space="preserve"> </w:t>
      </w:r>
    </w:p>
    <w:sectPr w:rsidR="006E7203" w:rsidRPr="009758DE" w:rsidSect="006E7203">
      <w:headerReference w:type="default" r:id="rId19"/>
      <w:footerReference w:type="default" r:id="rId20"/>
      <w:pgSz w:w="12240" w:h="15840"/>
      <w:pgMar w:top="1417" w:right="1701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4A9BB0" w14:textId="77777777" w:rsidR="001F018D" w:rsidRDefault="001F018D" w:rsidP="00AE117A">
      <w:pPr>
        <w:spacing w:after="0" w:line="240" w:lineRule="auto"/>
      </w:pPr>
      <w:r>
        <w:separator/>
      </w:r>
    </w:p>
  </w:endnote>
  <w:endnote w:type="continuationSeparator" w:id="0">
    <w:p w14:paraId="7E0DA77E" w14:textId="77777777" w:rsidR="001F018D" w:rsidRDefault="001F018D" w:rsidP="00AE1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155951"/>
      <w:docPartObj>
        <w:docPartGallery w:val="Page Numbers (Bottom of Page)"/>
        <w:docPartUnique/>
      </w:docPartObj>
    </w:sdtPr>
    <w:sdtEndPr/>
    <w:sdtContent>
      <w:p w14:paraId="2BEDE30D" w14:textId="77777777" w:rsidR="00AE117A" w:rsidRDefault="006C4F2F">
        <w:pPr>
          <w:pStyle w:val="Piedepgina"/>
          <w:jc w:val="right"/>
        </w:pPr>
        <w:r>
          <w:rPr>
            <w:noProof/>
            <w:lang w:eastAsia="es-GT"/>
          </w:rPr>
          <w:drawing>
            <wp:anchor distT="0" distB="0" distL="114300" distR="114300" simplePos="0" relativeHeight="251658240" behindDoc="0" locked="0" layoutInCell="1" allowOverlap="1" wp14:anchorId="0E5DDF29" wp14:editId="4246D9F2">
              <wp:simplePos x="0" y="0"/>
              <wp:positionH relativeFrom="page">
                <wp:align>left</wp:align>
              </wp:positionH>
              <wp:positionV relativeFrom="paragraph">
                <wp:posOffset>-704850</wp:posOffset>
              </wp:positionV>
              <wp:extent cx="4800600" cy="1483995"/>
              <wp:effectExtent l="0" t="0" r="0" b="1905"/>
              <wp:wrapNone/>
              <wp:docPr id="26" name="Imagen 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M6TK8G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00600" cy="14839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AE117A">
          <w:fldChar w:fldCharType="begin"/>
        </w:r>
        <w:r w:rsidR="00AE117A">
          <w:instrText>PAGE   \* MERGEFORMAT</w:instrText>
        </w:r>
        <w:r w:rsidR="00AE117A">
          <w:fldChar w:fldCharType="separate"/>
        </w:r>
        <w:r w:rsidR="00EF0D1F" w:rsidRPr="00EF0D1F">
          <w:rPr>
            <w:noProof/>
            <w:lang w:val="es-ES"/>
          </w:rPr>
          <w:t>1</w:t>
        </w:r>
        <w:r w:rsidR="00AE117A">
          <w:fldChar w:fldCharType="end"/>
        </w:r>
      </w:p>
    </w:sdtContent>
  </w:sdt>
  <w:p w14:paraId="602C3087" w14:textId="77777777" w:rsidR="00AE117A" w:rsidRDefault="00AE117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D35127" w14:textId="77777777" w:rsidR="001F018D" w:rsidRDefault="001F018D" w:rsidP="00AE117A">
      <w:pPr>
        <w:spacing w:after="0" w:line="240" w:lineRule="auto"/>
      </w:pPr>
      <w:r>
        <w:separator/>
      </w:r>
    </w:p>
  </w:footnote>
  <w:footnote w:type="continuationSeparator" w:id="0">
    <w:p w14:paraId="36853B25" w14:textId="77777777" w:rsidR="001F018D" w:rsidRDefault="001F018D" w:rsidP="00AE11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A87D7" w14:textId="77777777" w:rsidR="00AE117A" w:rsidRDefault="006C4F2F" w:rsidP="006C4F2F">
    <w:pPr>
      <w:pStyle w:val="Encabezado"/>
      <w:jc w:val="center"/>
      <w:rPr>
        <w:rFonts w:ascii="Poor Richard" w:hAnsi="Poor Richard"/>
        <w:color w:val="2F5496" w:themeColor="accent1" w:themeShade="BF"/>
        <w:sz w:val="24"/>
        <w:lang w:val="es-MX"/>
      </w:rPr>
    </w:pPr>
    <w:r>
      <w:rPr>
        <w:rFonts w:ascii="Poor Richard" w:hAnsi="Poor Richard"/>
        <w:noProof/>
        <w:color w:val="4472C4" w:themeColor="accent1"/>
        <w:sz w:val="24"/>
        <w:lang w:eastAsia="es-GT"/>
      </w:rPr>
      <w:drawing>
        <wp:anchor distT="0" distB="0" distL="114300" distR="114300" simplePos="0" relativeHeight="251659264" behindDoc="0" locked="0" layoutInCell="1" allowOverlap="1" wp14:anchorId="75CB79E8" wp14:editId="1A10B78A">
          <wp:simplePos x="0" y="0"/>
          <wp:positionH relativeFrom="margin">
            <wp:posOffset>209550</wp:posOffset>
          </wp:positionH>
          <wp:positionV relativeFrom="paragraph">
            <wp:posOffset>-382905</wp:posOffset>
          </wp:positionV>
          <wp:extent cx="635635" cy="846938"/>
          <wp:effectExtent l="0" t="0" r="0" b="0"/>
          <wp:wrapNone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olegi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635" cy="8469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117A" w:rsidRPr="00AE117A">
      <w:rPr>
        <w:rFonts w:ascii="Poor Richard" w:hAnsi="Poor Richard"/>
        <w:color w:val="2F5496" w:themeColor="accent1" w:themeShade="BF"/>
        <w:sz w:val="24"/>
        <w:lang w:val="es-MX"/>
      </w:rPr>
      <w:t>COLEGIO CIENTÍFICO MONTESSORI “SOLOLÁ”</w:t>
    </w:r>
  </w:p>
  <w:p w14:paraId="4219F515" w14:textId="77777777" w:rsidR="00AE117A" w:rsidRPr="00AE117A" w:rsidRDefault="00B211DA" w:rsidP="006C4F2F">
    <w:pPr>
      <w:pStyle w:val="Encabezado"/>
      <w:jc w:val="center"/>
      <w:rPr>
        <w:rFonts w:ascii="Poor Richard" w:hAnsi="Poor Richard"/>
        <w:color w:val="2F5496" w:themeColor="accent1" w:themeShade="BF"/>
        <w:sz w:val="24"/>
        <w:lang w:val="es-MX"/>
      </w:rPr>
    </w:pPr>
    <w:r>
      <w:rPr>
        <w:rFonts w:ascii="Poor Richard" w:hAnsi="Poor Richard"/>
        <w:color w:val="2F5496" w:themeColor="accent1" w:themeShade="BF"/>
        <w:sz w:val="24"/>
        <w:lang w:val="es-MX"/>
      </w:rPr>
      <w:t>CURSO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AD69AC"/>
    <w:multiLevelType w:val="hybridMultilevel"/>
    <w:tmpl w:val="1BE0D7B6"/>
    <w:lvl w:ilvl="0" w:tplc="10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222" w:hanging="360"/>
      </w:pPr>
    </w:lvl>
    <w:lvl w:ilvl="2" w:tplc="100A001B" w:tentative="1">
      <w:start w:val="1"/>
      <w:numFmt w:val="lowerRoman"/>
      <w:lvlText w:val="%3."/>
      <w:lvlJc w:val="right"/>
      <w:pPr>
        <w:ind w:left="1942" w:hanging="180"/>
      </w:pPr>
    </w:lvl>
    <w:lvl w:ilvl="3" w:tplc="100A000F" w:tentative="1">
      <w:start w:val="1"/>
      <w:numFmt w:val="decimal"/>
      <w:lvlText w:val="%4."/>
      <w:lvlJc w:val="left"/>
      <w:pPr>
        <w:ind w:left="2662" w:hanging="360"/>
      </w:pPr>
    </w:lvl>
    <w:lvl w:ilvl="4" w:tplc="100A0019" w:tentative="1">
      <w:start w:val="1"/>
      <w:numFmt w:val="lowerLetter"/>
      <w:lvlText w:val="%5."/>
      <w:lvlJc w:val="left"/>
      <w:pPr>
        <w:ind w:left="3382" w:hanging="360"/>
      </w:pPr>
    </w:lvl>
    <w:lvl w:ilvl="5" w:tplc="100A001B" w:tentative="1">
      <w:start w:val="1"/>
      <w:numFmt w:val="lowerRoman"/>
      <w:lvlText w:val="%6."/>
      <w:lvlJc w:val="right"/>
      <w:pPr>
        <w:ind w:left="4102" w:hanging="180"/>
      </w:pPr>
    </w:lvl>
    <w:lvl w:ilvl="6" w:tplc="100A000F" w:tentative="1">
      <w:start w:val="1"/>
      <w:numFmt w:val="decimal"/>
      <w:lvlText w:val="%7."/>
      <w:lvlJc w:val="left"/>
      <w:pPr>
        <w:ind w:left="4822" w:hanging="360"/>
      </w:pPr>
    </w:lvl>
    <w:lvl w:ilvl="7" w:tplc="100A0019" w:tentative="1">
      <w:start w:val="1"/>
      <w:numFmt w:val="lowerLetter"/>
      <w:lvlText w:val="%8."/>
      <w:lvlJc w:val="left"/>
      <w:pPr>
        <w:ind w:left="5542" w:hanging="360"/>
      </w:pPr>
    </w:lvl>
    <w:lvl w:ilvl="8" w:tplc="10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2C451349"/>
    <w:multiLevelType w:val="hybridMultilevel"/>
    <w:tmpl w:val="06A8DB0C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274F"/>
    <w:rsid w:val="00097677"/>
    <w:rsid w:val="001477A5"/>
    <w:rsid w:val="0015217D"/>
    <w:rsid w:val="0015488F"/>
    <w:rsid w:val="001F018D"/>
    <w:rsid w:val="00252016"/>
    <w:rsid w:val="00324E9B"/>
    <w:rsid w:val="003B386B"/>
    <w:rsid w:val="004B1EC2"/>
    <w:rsid w:val="005322EF"/>
    <w:rsid w:val="006358FB"/>
    <w:rsid w:val="006C4F2F"/>
    <w:rsid w:val="006E287D"/>
    <w:rsid w:val="006E7203"/>
    <w:rsid w:val="007B439F"/>
    <w:rsid w:val="008228B9"/>
    <w:rsid w:val="00894542"/>
    <w:rsid w:val="00896B13"/>
    <w:rsid w:val="008D1E93"/>
    <w:rsid w:val="0090504E"/>
    <w:rsid w:val="009758DE"/>
    <w:rsid w:val="0099274F"/>
    <w:rsid w:val="009D6AC4"/>
    <w:rsid w:val="00AE117A"/>
    <w:rsid w:val="00AE6276"/>
    <w:rsid w:val="00B00913"/>
    <w:rsid w:val="00B00F82"/>
    <w:rsid w:val="00B070EF"/>
    <w:rsid w:val="00B211DA"/>
    <w:rsid w:val="00BB64DF"/>
    <w:rsid w:val="00D00743"/>
    <w:rsid w:val="00D2621C"/>
    <w:rsid w:val="00D56C5A"/>
    <w:rsid w:val="00E8403A"/>
    <w:rsid w:val="00E938DE"/>
    <w:rsid w:val="00ED3A7B"/>
    <w:rsid w:val="00EF0D1F"/>
    <w:rsid w:val="00EF5554"/>
    <w:rsid w:val="00EF75AF"/>
    <w:rsid w:val="00F1664F"/>
    <w:rsid w:val="00FA61DE"/>
    <w:rsid w:val="00FF3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713118B"/>
  <w15:chartTrackingRefBased/>
  <w15:docId w15:val="{10479B87-2F31-4A1F-B766-73C3CF8CC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E117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117A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E117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cabezado">
    <w:name w:val="header"/>
    <w:basedOn w:val="Normal"/>
    <w:link w:val="EncabezadoCar"/>
    <w:uiPriority w:val="99"/>
    <w:unhideWhenUsed/>
    <w:rsid w:val="00AE11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117A"/>
  </w:style>
  <w:style w:type="paragraph" w:styleId="Piedepgina">
    <w:name w:val="footer"/>
    <w:basedOn w:val="Normal"/>
    <w:link w:val="PiedepginaCar"/>
    <w:uiPriority w:val="99"/>
    <w:unhideWhenUsed/>
    <w:rsid w:val="00AE11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11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omez\OneDrive\Escritorio\Formato%20de%20tareas%20del%20profe%20dago%20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9C5766-D848-4EEC-916F-3D4EF03FC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Formato de tareas del profe dago </Template>
  <TotalTime>2</TotalTime>
  <Pages>5</Pages>
  <Words>173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ChiwXD Gómez</dc:creator>
  <cp:keywords/>
  <dc:description/>
  <cp:lastModifiedBy>Orlando Pérez</cp:lastModifiedBy>
  <cp:revision>3</cp:revision>
  <cp:lastPrinted>2022-02-09T03:49:00Z</cp:lastPrinted>
  <dcterms:created xsi:type="dcterms:W3CDTF">2022-02-09T03:53:00Z</dcterms:created>
  <dcterms:modified xsi:type="dcterms:W3CDTF">2022-02-09T03:54:00Z</dcterms:modified>
</cp:coreProperties>
</file>