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3903"/>
        <w:gridCol w:w="919"/>
        <w:gridCol w:w="1436"/>
        <w:gridCol w:w="1918"/>
        <w:gridCol w:w="1057"/>
      </w:tblGrid>
      <w:tr w:rsidR="006464BA" w:rsidRPr="00252016" w14:paraId="7075569D" w14:textId="77777777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14:paraId="43FF3128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14:paraId="300D9DBB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14:paraId="1568CC61" w14:textId="77777777" w:rsidR="00252016" w:rsidRPr="00AE117A" w:rsidRDefault="00EF0D1F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252016" w:rsidRPr="00252016" w14:paraId="0C48E93E" w14:textId="77777777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14:paraId="6088B9C6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784BBAC4" w14:textId="77777777"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3B386B">
              <w:rPr>
                <w:rFonts w:ascii="Bookman Old Style" w:hAnsi="Bookman Old Style"/>
                <w:b/>
              </w:rPr>
              <w:t xml:space="preserve"> PCD</w:t>
            </w:r>
          </w:p>
        </w:tc>
      </w:tr>
      <w:tr w:rsidR="00252016" w:rsidRPr="00252016" w14:paraId="5DF9E04F" w14:textId="77777777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14:paraId="6428A2B3" w14:textId="77777777"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14:paraId="05F68931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6464BA" w:rsidRPr="00252016" w14:paraId="7EADB03B" w14:textId="77777777" w:rsidTr="00AE117A">
        <w:trPr>
          <w:trHeight w:val="690"/>
        </w:trPr>
        <w:tc>
          <w:tcPr>
            <w:tcW w:w="1270" w:type="dxa"/>
            <w:vAlign w:val="center"/>
          </w:tcPr>
          <w:p w14:paraId="561F29CA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14:paraId="0493043A" w14:textId="6D9062AC" w:rsidR="00252016" w:rsidRPr="00AE117A" w:rsidRDefault="006464BA" w:rsidP="006464B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Mario Carlos Alberto Ovando Cordón</w:t>
            </w:r>
          </w:p>
        </w:tc>
        <w:tc>
          <w:tcPr>
            <w:tcW w:w="783" w:type="dxa"/>
            <w:vAlign w:val="center"/>
          </w:tcPr>
          <w:p w14:paraId="1715D062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14:paraId="3AE7F2A1" w14:textId="156CD8C6" w:rsidR="00252016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1er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14:paraId="6F53D8B6" w14:textId="4D464322" w:rsidR="00252016" w:rsidRPr="00252016" w:rsidRDefault="006464BA" w:rsidP="00AE117A">
            <w:pPr>
              <w:jc w:val="center"/>
              <w:rPr>
                <w:b/>
              </w:rPr>
            </w:pPr>
            <w:r>
              <w:rPr>
                <w:rFonts w:ascii="Bookman Old Style" w:hAnsi="Bookman Old Style"/>
                <w:b/>
                <w:noProof/>
                <w:lang w:val="en-US"/>
              </w:rPr>
              <w:drawing>
                <wp:inline distT="0" distB="0" distL="0" distR="0" wp14:anchorId="1B8A599A" wp14:editId="2EF0AB09">
                  <wp:extent cx="1800225" cy="169787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llo fino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578" b="90000" l="10000" r="83864">
                                        <a14:foregroundMark x1="63068" y1="36265" x2="67386" y2="29277"/>
                                        <a14:foregroundMark x1="67386" y1="29277" x2="68636" y2="20723"/>
                                        <a14:foregroundMark x1="68636" y1="19639" x2="69659" y2="11325"/>
                                        <a14:foregroundMark x1="74773" y1="5904" x2="71705" y2="7229"/>
                                        <a14:foregroundMark x1="78068" y1="30602" x2="80114" y2="22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2" cy="170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BA" w:rsidRPr="00252016" w14:paraId="48896414" w14:textId="77777777" w:rsidTr="00AE117A">
        <w:trPr>
          <w:trHeight w:val="495"/>
        </w:trPr>
        <w:tc>
          <w:tcPr>
            <w:tcW w:w="1270" w:type="dxa"/>
            <w:vAlign w:val="center"/>
          </w:tcPr>
          <w:p w14:paraId="684EB9D9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14:paraId="2F3CA1C2" w14:textId="0AB5383B" w:rsidR="00AE117A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-</w:t>
            </w:r>
          </w:p>
        </w:tc>
        <w:tc>
          <w:tcPr>
            <w:tcW w:w="2328" w:type="dxa"/>
            <w:gridSpan w:val="2"/>
            <w:vAlign w:val="center"/>
          </w:tcPr>
          <w:p w14:paraId="441666D8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14:paraId="2A743E5E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6464BA" w:rsidRPr="00252016" w14:paraId="712EB91C" w14:textId="77777777" w:rsidTr="00AE117A">
        <w:trPr>
          <w:trHeight w:val="525"/>
        </w:trPr>
        <w:tc>
          <w:tcPr>
            <w:tcW w:w="1270" w:type="dxa"/>
            <w:vAlign w:val="center"/>
          </w:tcPr>
          <w:p w14:paraId="59D13B7D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14:paraId="4AE41DA6" w14:textId="69CD5028" w:rsidR="00AE117A" w:rsidRPr="00AE117A" w:rsidRDefault="006464BA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1/</w:t>
            </w:r>
            <w:r w:rsidR="0099274F">
              <w:rPr>
                <w:rFonts w:ascii="Bookman Old Style" w:hAnsi="Bookman Old Style"/>
                <w:b/>
              </w:rPr>
              <w:t>2/2022</w:t>
            </w:r>
          </w:p>
        </w:tc>
        <w:tc>
          <w:tcPr>
            <w:tcW w:w="783" w:type="dxa"/>
            <w:vAlign w:val="center"/>
          </w:tcPr>
          <w:p w14:paraId="2C525115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14:paraId="6CFD5C0E" w14:textId="380D5393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14:paraId="4EC18596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14:paraId="28805D69" w14:textId="3240DB9C" w:rsidR="00A64598" w:rsidRDefault="00442209"/>
    <w:p w14:paraId="5F8C50E5" w14:textId="252E7DDF" w:rsidR="00AE117A" w:rsidRDefault="00AE117A"/>
    <w:p w14:paraId="25085389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4B79694A" w14:textId="4A1E626C" w:rsidR="00AE117A" w:rsidRDefault="00AE117A" w:rsidP="00324E9B">
      <w:pPr>
        <w:jc w:val="center"/>
      </w:pPr>
    </w:p>
    <w:p w14:paraId="0AB2B655" w14:textId="752B5552" w:rsidR="00324E9B" w:rsidRPr="00713C55" w:rsidRDefault="00896B13" w:rsidP="00324E9B">
      <w:pPr>
        <w:jc w:val="center"/>
        <w:rPr>
          <w:rFonts w:ascii="Courier New" w:hAnsi="Courier New" w:cs="Courier New"/>
          <w:b/>
          <w:bCs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713C55">
        <w:rPr>
          <w:rFonts w:ascii="Courier New" w:hAnsi="Courier New" w:cs="Courier New"/>
          <w:b/>
          <w:bCs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Pasos de instalación de Windows </w:t>
      </w:r>
    </w:p>
    <w:p w14:paraId="5D58EBB1" w14:textId="77777777" w:rsidR="00324E9B" w:rsidRDefault="00324E9B" w:rsidP="00324E9B">
      <w:pPr>
        <w:jc w:val="center"/>
      </w:pPr>
    </w:p>
    <w:p w14:paraId="3B871510" w14:textId="01366FEE" w:rsidR="003B386B" w:rsidRPr="00896B13" w:rsidRDefault="00713C55" w:rsidP="00DE75F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896B13" w:rsidRPr="00896B13">
        <w:rPr>
          <w:rFonts w:ascii="Courier New" w:hAnsi="Courier New" w:cs="Courier New"/>
        </w:rPr>
        <w:t>aso</w:t>
      </w:r>
      <w:r w:rsidR="00AE117A" w:rsidRPr="00896B13">
        <w:rPr>
          <w:rFonts w:ascii="Courier New" w:hAnsi="Courier New" w:cs="Courier New"/>
        </w:rPr>
        <w:t xml:space="preserve"> 1</w:t>
      </w:r>
      <w:r w:rsidR="00DE75FE">
        <w:rPr>
          <w:rFonts w:ascii="Courier New" w:hAnsi="Courier New" w:cs="Courier New"/>
        </w:rPr>
        <w:t>:</w:t>
      </w:r>
    </w:p>
    <w:p w14:paraId="352D1BD0" w14:textId="150EDADF" w:rsidR="00896B13" w:rsidRDefault="00713C55" w:rsidP="00DE75FE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Revisión de los recursos que hay del </w:t>
      </w:r>
      <w:r w:rsidR="00896B13" w:rsidRPr="00896B13">
        <w:rPr>
          <w:rFonts w:ascii="Courier New" w:hAnsi="Courier New" w:cs="Courier New"/>
          <w:sz w:val="28"/>
          <w:szCs w:val="28"/>
        </w:rPr>
        <w:t>equipo.</w:t>
      </w:r>
    </w:p>
    <w:p w14:paraId="37ED89A3" w14:textId="0EF3D67B" w:rsidR="006464BA" w:rsidRPr="00713C55" w:rsidRDefault="00DE75FE" w:rsidP="00DE75FE">
      <w:pPr>
        <w:jc w:val="center"/>
        <w:rPr>
          <w:noProof/>
          <w:lang w:val="es-ES"/>
        </w:rPr>
      </w:pPr>
      <w:r>
        <w:rPr>
          <w:noProof/>
          <w:lang w:val="en-US"/>
        </w:rPr>
        <w:drawing>
          <wp:inline distT="0" distB="0" distL="0" distR="0" wp14:anchorId="3B77E914" wp14:editId="0235672E">
            <wp:extent cx="3429000" cy="1612305"/>
            <wp:effectExtent l="228600" t="228600" r="228600" b="2355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684" t="28207" r="34385" b="31205"/>
                    <a:stretch/>
                  </pic:blipFill>
                  <pic:spPr bwMode="auto">
                    <a:xfrm>
                      <a:off x="0" y="0"/>
                      <a:ext cx="3443265" cy="16190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38720" w14:textId="5D6DEC4C" w:rsidR="00896B13" w:rsidRPr="00896B13" w:rsidRDefault="00896B13" w:rsidP="00896B13">
      <w:pPr>
        <w:rPr>
          <w:rFonts w:ascii="Courier New" w:hAnsi="Courier New" w:cs="Courier New"/>
          <w:sz w:val="28"/>
          <w:szCs w:val="28"/>
        </w:rPr>
      </w:pPr>
    </w:p>
    <w:p w14:paraId="483FD1E4" w14:textId="2DD19F09" w:rsidR="00AE117A" w:rsidRDefault="00713C55" w:rsidP="009758D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896B13" w:rsidRPr="00896B13">
        <w:rPr>
          <w:rFonts w:ascii="Courier New" w:hAnsi="Courier New" w:cs="Courier New"/>
        </w:rPr>
        <w:t xml:space="preserve">aso </w:t>
      </w:r>
      <w:r w:rsidR="00AE117A" w:rsidRPr="00896B13">
        <w:rPr>
          <w:rFonts w:ascii="Courier New" w:hAnsi="Courier New" w:cs="Courier New"/>
        </w:rPr>
        <w:t>2</w:t>
      </w:r>
      <w:r w:rsidR="00DE75FE">
        <w:rPr>
          <w:rFonts w:ascii="Courier New" w:hAnsi="Courier New" w:cs="Courier New"/>
        </w:rPr>
        <w:t>:</w:t>
      </w:r>
    </w:p>
    <w:p w14:paraId="242D36A7" w14:textId="66522D2C" w:rsidR="00DE75FE" w:rsidRPr="00DE75FE" w:rsidRDefault="004B1EC2" w:rsidP="00DE75FE">
      <w:pPr>
        <w:jc w:val="center"/>
        <w:rPr>
          <w:noProof/>
          <w:lang w:val="es-ES"/>
        </w:rPr>
      </w:pPr>
      <w:r w:rsidRPr="004B1EC2">
        <w:rPr>
          <w:rFonts w:ascii="Courier New" w:hAnsi="Courier New" w:cs="Courier New"/>
          <w:sz w:val="28"/>
          <w:szCs w:val="28"/>
        </w:rPr>
        <w:t>Backup de archivos</w:t>
      </w:r>
      <w:r w:rsidR="00DE75FE">
        <w:rPr>
          <w:rFonts w:ascii="Courier New" w:hAnsi="Courier New" w:cs="Courier New"/>
          <w:sz w:val="28"/>
          <w:szCs w:val="28"/>
        </w:rPr>
        <w:t>.</w:t>
      </w:r>
    </w:p>
    <w:p w14:paraId="01BE9340" w14:textId="6A5299B1" w:rsidR="004B1EC2" w:rsidRDefault="00713C55" w:rsidP="00DE75FE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17D37A0" wp14:editId="65E140AB">
            <wp:extent cx="4638675" cy="2143125"/>
            <wp:effectExtent l="304800" t="323850" r="333375" b="3333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02" t="20829" r="6144" b="11250"/>
                    <a:stretch/>
                  </pic:blipFill>
                  <pic:spPr bwMode="auto">
                    <a:xfrm>
                      <a:off x="0" y="0"/>
                      <a:ext cx="4638675" cy="2143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0C960" w14:textId="6E2EDDA1" w:rsidR="004B1EC2" w:rsidRPr="004B1EC2" w:rsidRDefault="004B1EC2" w:rsidP="004B1EC2">
      <w:pPr>
        <w:rPr>
          <w:rFonts w:ascii="Courier New" w:hAnsi="Courier New" w:cs="Courier New"/>
          <w:sz w:val="28"/>
          <w:szCs w:val="28"/>
        </w:rPr>
      </w:pPr>
    </w:p>
    <w:p w14:paraId="5363F1D1" w14:textId="36C06597" w:rsidR="00AE117A" w:rsidRDefault="00DE75FE" w:rsidP="009758D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896B13" w:rsidRPr="00896B13">
        <w:rPr>
          <w:rFonts w:ascii="Courier New" w:hAnsi="Courier New" w:cs="Courier New"/>
        </w:rPr>
        <w:t xml:space="preserve">aso </w:t>
      </w:r>
      <w:r w:rsidR="00AE117A" w:rsidRPr="00896B13">
        <w:rPr>
          <w:rFonts w:ascii="Courier New" w:hAnsi="Courier New" w:cs="Courier New"/>
        </w:rPr>
        <w:t>3</w:t>
      </w:r>
      <w:r>
        <w:rPr>
          <w:rFonts w:ascii="Courier New" w:hAnsi="Courier New" w:cs="Courier New"/>
        </w:rPr>
        <w:t>:</w:t>
      </w:r>
    </w:p>
    <w:p w14:paraId="0118ED9D" w14:textId="7A5BB235" w:rsidR="00EF75AF" w:rsidRPr="00EF75AF" w:rsidRDefault="00EF75AF" w:rsidP="00DE75FE">
      <w:pPr>
        <w:jc w:val="center"/>
        <w:rPr>
          <w:rFonts w:ascii="Courier New" w:hAnsi="Courier New" w:cs="Courier New"/>
          <w:sz w:val="28"/>
          <w:szCs w:val="28"/>
        </w:rPr>
      </w:pPr>
      <w:r w:rsidRPr="00EF75AF">
        <w:rPr>
          <w:rFonts w:ascii="Courier New" w:hAnsi="Courier New" w:cs="Courier New"/>
          <w:sz w:val="28"/>
          <w:szCs w:val="28"/>
        </w:rPr>
        <w:t xml:space="preserve">Preparación de recursos necesarios para aplicar </w:t>
      </w:r>
      <w:r w:rsidR="00DE75FE">
        <w:rPr>
          <w:rFonts w:ascii="Courier New" w:hAnsi="Courier New" w:cs="Courier New"/>
          <w:sz w:val="28"/>
          <w:szCs w:val="28"/>
        </w:rPr>
        <w:t>el mantenimiento.</w:t>
      </w:r>
    </w:p>
    <w:p w14:paraId="3C40BE89" w14:textId="66C75CD5" w:rsidR="00AE117A" w:rsidRDefault="00DE75FE" w:rsidP="009758D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896B13" w:rsidRPr="00896B13">
        <w:rPr>
          <w:rFonts w:ascii="Courier New" w:hAnsi="Courier New" w:cs="Courier New"/>
        </w:rPr>
        <w:t xml:space="preserve">aso </w:t>
      </w:r>
      <w:r w:rsidR="00AE117A" w:rsidRPr="00896B13">
        <w:rPr>
          <w:rFonts w:ascii="Courier New" w:hAnsi="Courier New" w:cs="Courier New"/>
        </w:rPr>
        <w:t>4</w:t>
      </w:r>
      <w:r>
        <w:rPr>
          <w:rFonts w:ascii="Courier New" w:hAnsi="Courier New" w:cs="Courier New"/>
        </w:rPr>
        <w:t>:</w:t>
      </w:r>
      <w:bookmarkStart w:id="0" w:name="_GoBack"/>
      <w:bookmarkEnd w:id="0"/>
    </w:p>
    <w:p w14:paraId="78A64991" w14:textId="7562211C" w:rsidR="00EF75AF" w:rsidRDefault="005322EF" w:rsidP="00DE75FE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E7CC00C" wp14:editId="5919ABE9">
            <wp:simplePos x="0" y="0"/>
            <wp:positionH relativeFrom="column">
              <wp:posOffset>1397582</wp:posOffset>
            </wp:positionH>
            <wp:positionV relativeFrom="paragraph">
              <wp:posOffset>663356</wp:posOffset>
            </wp:positionV>
            <wp:extent cx="2645410" cy="2033270"/>
            <wp:effectExtent l="0" t="0" r="2540" b="5080"/>
            <wp:wrapTopAndBottom/>
            <wp:docPr id="7" name="Imagen 7" descr="Mantenimiento y ensamble/pc: Configurar la 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tenimiento y ensamble/pc: Configurar la BI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5AF" w:rsidRPr="00EF75AF">
        <w:rPr>
          <w:rFonts w:ascii="Courier New" w:hAnsi="Courier New" w:cs="Courier New"/>
          <w:sz w:val="28"/>
          <w:szCs w:val="28"/>
        </w:rPr>
        <w:t>Preparación del BIO</w:t>
      </w:r>
      <w:r w:rsidR="00DE75FE">
        <w:rPr>
          <w:rFonts w:ascii="Courier New" w:hAnsi="Courier New" w:cs="Courier New"/>
          <w:sz w:val="28"/>
          <w:szCs w:val="28"/>
        </w:rPr>
        <w:t>S.</w:t>
      </w:r>
    </w:p>
    <w:p w14:paraId="67F8549A" w14:textId="3257C49F" w:rsidR="005322EF" w:rsidRPr="00EF75AF" w:rsidRDefault="005322EF" w:rsidP="00EF75AF">
      <w:pPr>
        <w:rPr>
          <w:rFonts w:ascii="Courier New" w:hAnsi="Courier New" w:cs="Courier New"/>
          <w:sz w:val="28"/>
          <w:szCs w:val="28"/>
        </w:rPr>
      </w:pPr>
    </w:p>
    <w:p w14:paraId="1ADA5EEB" w14:textId="606882E7" w:rsidR="00AE117A" w:rsidRDefault="00DE75FE" w:rsidP="00DE75FE">
      <w:pPr>
        <w:pStyle w:val="Ttulo1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P</w:t>
      </w:r>
      <w:r w:rsidR="00896B13" w:rsidRPr="00896B13">
        <w:rPr>
          <w:rFonts w:ascii="Courier New" w:hAnsi="Courier New" w:cs="Courier New"/>
        </w:rPr>
        <w:t xml:space="preserve">aso </w:t>
      </w:r>
      <w:r w:rsidR="00AE117A" w:rsidRPr="00896B13">
        <w:rPr>
          <w:rFonts w:ascii="Courier New" w:hAnsi="Courier New" w:cs="Courier New"/>
        </w:rPr>
        <w:t>5</w:t>
      </w:r>
      <w:r>
        <w:rPr>
          <w:rFonts w:ascii="Courier New" w:hAnsi="Courier New" w:cs="Courier New"/>
        </w:rPr>
        <w:t>:</w:t>
      </w:r>
    </w:p>
    <w:p w14:paraId="19483592" w14:textId="4DE83968" w:rsidR="008D1E93" w:rsidRDefault="008D1E93" w:rsidP="00DE75FE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9317D7C" wp14:editId="69F3709D">
            <wp:simplePos x="0" y="0"/>
            <wp:positionH relativeFrom="margin">
              <wp:posOffset>1504060</wp:posOffset>
            </wp:positionH>
            <wp:positionV relativeFrom="paragraph">
              <wp:posOffset>329856</wp:posOffset>
            </wp:positionV>
            <wp:extent cx="2352040" cy="1785620"/>
            <wp:effectExtent l="0" t="0" r="0" b="508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85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5FE">
        <w:rPr>
          <w:rFonts w:ascii="Courier New" w:hAnsi="Courier New" w:cs="Courier New"/>
          <w:sz w:val="28"/>
          <w:szCs w:val="28"/>
        </w:rPr>
        <w:t>I</w:t>
      </w:r>
      <w:r w:rsidRPr="008D1E93">
        <w:rPr>
          <w:rFonts w:ascii="Courier New" w:hAnsi="Courier New" w:cs="Courier New"/>
          <w:sz w:val="28"/>
          <w:szCs w:val="28"/>
        </w:rPr>
        <w:t>nicio del sistema de instalación de Windows</w:t>
      </w:r>
      <w:r w:rsidR="00DE75FE">
        <w:rPr>
          <w:rFonts w:ascii="Courier New" w:hAnsi="Courier New" w:cs="Courier New"/>
          <w:sz w:val="28"/>
          <w:szCs w:val="28"/>
        </w:rPr>
        <w:t>.</w:t>
      </w:r>
    </w:p>
    <w:p w14:paraId="23E09602" w14:textId="33BF41EF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46782C58" w14:textId="28DEC28A" w:rsidR="00AE117A" w:rsidRDefault="00626877" w:rsidP="009758D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896B13" w:rsidRPr="00896B13">
        <w:rPr>
          <w:rFonts w:ascii="Courier New" w:hAnsi="Courier New" w:cs="Courier New"/>
        </w:rPr>
        <w:t xml:space="preserve">aso </w:t>
      </w:r>
      <w:r w:rsidR="00AE117A" w:rsidRPr="00896B13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>:</w:t>
      </w:r>
    </w:p>
    <w:p w14:paraId="359AF09B" w14:textId="35005481" w:rsidR="008D1E93" w:rsidRDefault="00DE75FE" w:rsidP="00626877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602E99CF" wp14:editId="732E9AA7">
            <wp:simplePos x="0" y="0"/>
            <wp:positionH relativeFrom="margin">
              <wp:align>center</wp:align>
            </wp:positionH>
            <wp:positionV relativeFrom="paragraph">
              <wp:posOffset>598805</wp:posOffset>
            </wp:positionV>
            <wp:extent cx="5029200" cy="1524635"/>
            <wp:effectExtent l="0" t="0" r="0" b="0"/>
            <wp:wrapThrough wrapText="bothSides">
              <wp:wrapPolygon edited="0">
                <wp:start x="1227" y="270"/>
                <wp:lineTo x="818" y="1889"/>
                <wp:lineTo x="491" y="3778"/>
                <wp:lineTo x="491" y="18622"/>
                <wp:lineTo x="1227" y="20511"/>
                <wp:lineTo x="1391" y="21051"/>
                <wp:lineTo x="19800" y="21051"/>
                <wp:lineTo x="20045" y="20511"/>
                <wp:lineTo x="20700" y="18082"/>
                <wp:lineTo x="20864" y="4588"/>
                <wp:lineTo x="20373" y="1889"/>
                <wp:lineTo x="19964" y="270"/>
                <wp:lineTo x="1227" y="27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2E945EAE" wp14:editId="49FC5F54">
            <wp:simplePos x="0" y="0"/>
            <wp:positionH relativeFrom="margin">
              <wp:posOffset>681990</wp:posOffset>
            </wp:positionH>
            <wp:positionV relativeFrom="paragraph">
              <wp:posOffset>589915</wp:posOffset>
            </wp:positionV>
            <wp:extent cx="4781550" cy="1096645"/>
            <wp:effectExtent l="76200" t="190500" r="19050" b="19875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47392" r="-1490" b="26510"/>
                    <a:stretch/>
                  </pic:blipFill>
                  <pic:spPr bwMode="auto">
                    <a:xfrm>
                      <a:off x="0" y="0"/>
                      <a:ext cx="4781550" cy="109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93" w:rsidRPr="008D1E93">
        <w:rPr>
          <w:rFonts w:ascii="Courier New" w:hAnsi="Courier New" w:cs="Courier New"/>
          <w:sz w:val="28"/>
          <w:szCs w:val="28"/>
        </w:rPr>
        <w:t>Elección del lenguaje de instalación</w:t>
      </w:r>
      <w:r w:rsidR="00626877">
        <w:rPr>
          <w:rFonts w:ascii="Courier New" w:hAnsi="Courier New" w:cs="Courier New"/>
          <w:sz w:val="28"/>
          <w:szCs w:val="28"/>
        </w:rPr>
        <w:t>.</w:t>
      </w:r>
    </w:p>
    <w:p w14:paraId="59468235" w14:textId="23DDA997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0B4A170B" w14:textId="01BFE03E" w:rsidR="00AE117A" w:rsidRDefault="00626877" w:rsidP="00626877">
      <w:pPr>
        <w:pStyle w:val="Ttulo1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P</w:t>
      </w:r>
      <w:r w:rsidR="005322EF" w:rsidRPr="008D1E93">
        <w:rPr>
          <w:rFonts w:ascii="Courier New" w:hAnsi="Courier New" w:cs="Courier New"/>
        </w:rPr>
        <w:t>aso 7</w:t>
      </w:r>
      <w:r>
        <w:rPr>
          <w:rFonts w:ascii="Courier New" w:hAnsi="Courier New" w:cs="Courier New"/>
        </w:rPr>
        <w:t>:</w:t>
      </w:r>
    </w:p>
    <w:p w14:paraId="4973A21B" w14:textId="5ED75A06" w:rsidR="008D1E93" w:rsidRDefault="006E7203" w:rsidP="00626877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5A740D6" wp14:editId="7407CE01">
            <wp:simplePos x="0" y="0"/>
            <wp:positionH relativeFrom="margin">
              <wp:posOffset>844912</wp:posOffset>
            </wp:positionH>
            <wp:positionV relativeFrom="paragraph">
              <wp:posOffset>599120</wp:posOffset>
            </wp:positionV>
            <wp:extent cx="3978233" cy="2179177"/>
            <wp:effectExtent l="152400" t="152400" r="365760" b="354965"/>
            <wp:wrapTopAndBottom/>
            <wp:docPr id="14" name="Imagen 14" descr="🥇▷【 Práctica: Instalar Windows 7 en tu equipo - Windows 7 - Intermedio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🥇▷【 Práctica: Instalar Windows 7 en tu equipo - Windows 7 - Intermedio 】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33" cy="2179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877">
        <w:rPr>
          <w:rFonts w:ascii="Courier New" w:hAnsi="Courier New" w:cs="Courier New"/>
          <w:sz w:val="28"/>
          <w:szCs w:val="28"/>
        </w:rPr>
        <w:t>A</w:t>
      </w:r>
      <w:r w:rsidR="008D1E93" w:rsidRPr="008D1E93">
        <w:rPr>
          <w:rFonts w:ascii="Courier New" w:hAnsi="Courier New" w:cs="Courier New"/>
          <w:sz w:val="28"/>
          <w:szCs w:val="28"/>
        </w:rPr>
        <w:t>ceptar la licencia, términos y condiciones de uso del S.O.</w:t>
      </w:r>
    </w:p>
    <w:p w14:paraId="7F9AC980" w14:textId="0C05DBB3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20A4191F" w14:textId="365C2C03" w:rsidR="005322EF" w:rsidRDefault="00626877" w:rsidP="009758DE">
      <w:pPr>
        <w:pStyle w:val="Ttulo1"/>
        <w:ind w:left="142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</w:t>
      </w:r>
      <w:r w:rsidR="005322EF" w:rsidRPr="005322EF">
        <w:rPr>
          <w:rFonts w:ascii="Courier New" w:hAnsi="Courier New" w:cs="Courier New"/>
        </w:rPr>
        <w:t>aso 8</w:t>
      </w:r>
      <w:r>
        <w:rPr>
          <w:rFonts w:ascii="Courier New" w:hAnsi="Courier New" w:cs="Courier New"/>
        </w:rPr>
        <w:t>:</w:t>
      </w:r>
      <w:r w:rsidR="005322EF" w:rsidRPr="005322EF">
        <w:rPr>
          <w:rFonts w:ascii="Courier New" w:hAnsi="Courier New" w:cs="Courier New"/>
        </w:rPr>
        <w:t xml:space="preserve"> </w:t>
      </w:r>
    </w:p>
    <w:p w14:paraId="11961E2B" w14:textId="5397B9A7" w:rsidR="006E7203" w:rsidRDefault="006E7203" w:rsidP="00626877">
      <w:pPr>
        <w:jc w:val="center"/>
        <w:rPr>
          <w:rFonts w:ascii="Courier New" w:hAnsi="Courier New" w:cs="Courier New"/>
          <w:sz w:val="28"/>
          <w:szCs w:val="28"/>
        </w:rPr>
      </w:pPr>
      <w:r w:rsidRPr="006E7203">
        <w:rPr>
          <w:rFonts w:ascii="Courier New" w:hAnsi="Courier New" w:cs="Courier New"/>
          <w:sz w:val="28"/>
          <w:szCs w:val="28"/>
        </w:rPr>
        <w:t>Elección del tipo y versión del S.O.</w:t>
      </w:r>
    </w:p>
    <w:p w14:paraId="2FC2D7D4" w14:textId="7EBA1581" w:rsidR="006E7203" w:rsidRDefault="00626877" w:rsidP="006E720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1855CAE7" wp14:editId="669073D9">
            <wp:simplePos x="0" y="0"/>
            <wp:positionH relativeFrom="column">
              <wp:posOffset>964565</wp:posOffset>
            </wp:positionH>
            <wp:positionV relativeFrom="paragraph">
              <wp:posOffset>428625</wp:posOffset>
            </wp:positionV>
            <wp:extent cx="3397283" cy="2597922"/>
            <wp:effectExtent l="228600" t="228600" r="222250" b="221615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83" cy="25979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0B8D20FF" w14:textId="530C789D" w:rsidR="006E7203" w:rsidRPr="006E7203" w:rsidRDefault="006E7203" w:rsidP="006E7203">
      <w:pPr>
        <w:rPr>
          <w:rFonts w:ascii="Courier New" w:hAnsi="Courier New" w:cs="Courier New"/>
          <w:sz w:val="28"/>
          <w:szCs w:val="28"/>
        </w:rPr>
      </w:pPr>
    </w:p>
    <w:p w14:paraId="173DA8C1" w14:textId="1B555D44" w:rsidR="005322EF" w:rsidRDefault="00626877" w:rsidP="00626877">
      <w:pPr>
        <w:pStyle w:val="Ttulo1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P</w:t>
      </w:r>
      <w:r w:rsidR="005322EF" w:rsidRPr="005322EF">
        <w:rPr>
          <w:rFonts w:ascii="Courier New" w:hAnsi="Courier New" w:cs="Courier New"/>
        </w:rPr>
        <w:t>aso 9</w:t>
      </w:r>
      <w:r>
        <w:rPr>
          <w:rFonts w:ascii="Courier New" w:hAnsi="Courier New" w:cs="Courier New"/>
        </w:rPr>
        <w:t>:</w:t>
      </w:r>
    </w:p>
    <w:p w14:paraId="13307049" w14:textId="45391604" w:rsidR="009758DE" w:rsidRDefault="009758DE" w:rsidP="00626877">
      <w:pPr>
        <w:jc w:val="center"/>
      </w:pPr>
      <w:r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667175F2" wp14:editId="6B68B616">
            <wp:simplePos x="0" y="0"/>
            <wp:positionH relativeFrom="column">
              <wp:posOffset>1234808</wp:posOffset>
            </wp:positionH>
            <wp:positionV relativeFrom="paragraph">
              <wp:posOffset>483627</wp:posOffset>
            </wp:positionV>
            <wp:extent cx="2969895" cy="2274570"/>
            <wp:effectExtent l="114300" t="114300" r="116205" b="10668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74570"/>
                    </a:xfrm>
                    <a:prstGeom prst="rect">
                      <a:avLst/>
                    </a:prstGeom>
                    <a:ln w="3175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758DE">
        <w:rPr>
          <w:rFonts w:ascii="Courier New" w:hAnsi="Courier New" w:cs="Courier New"/>
          <w:sz w:val="28"/>
          <w:szCs w:val="28"/>
        </w:rPr>
        <w:t>Creación o lección de particiones</w:t>
      </w:r>
      <w:r w:rsidR="00626877">
        <w:rPr>
          <w:rFonts w:ascii="Courier New" w:hAnsi="Courier New" w:cs="Courier New"/>
          <w:sz w:val="28"/>
          <w:szCs w:val="28"/>
        </w:rPr>
        <w:t>.</w:t>
      </w:r>
    </w:p>
    <w:p w14:paraId="20F48C83" w14:textId="13CABAB2" w:rsidR="006E7203" w:rsidRPr="009758DE" w:rsidRDefault="009758DE" w:rsidP="006E7203">
      <w:pPr>
        <w:rPr>
          <w:rFonts w:ascii="Courier New" w:hAnsi="Courier New" w:cs="Courier New"/>
          <w:sz w:val="28"/>
          <w:szCs w:val="28"/>
        </w:rPr>
      </w:pPr>
      <w:r w:rsidRPr="009758DE">
        <w:rPr>
          <w:rFonts w:ascii="Courier New" w:hAnsi="Courier New" w:cs="Courier New"/>
          <w:sz w:val="28"/>
          <w:szCs w:val="28"/>
        </w:rPr>
        <w:t xml:space="preserve"> </w:t>
      </w:r>
    </w:p>
    <w:sectPr w:rsidR="006E7203" w:rsidRPr="009758DE" w:rsidSect="006E7203">
      <w:headerReference w:type="default" r:id="rId21"/>
      <w:footerReference w:type="default" r:id="rId22"/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24E86" w14:textId="77777777" w:rsidR="00442209" w:rsidRDefault="00442209" w:rsidP="00AE117A">
      <w:pPr>
        <w:spacing w:after="0" w:line="240" w:lineRule="auto"/>
      </w:pPr>
      <w:r>
        <w:separator/>
      </w:r>
    </w:p>
  </w:endnote>
  <w:endnote w:type="continuationSeparator" w:id="0">
    <w:p w14:paraId="744CD145" w14:textId="77777777" w:rsidR="00442209" w:rsidRDefault="00442209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14:paraId="2BEDE30D" w14:textId="22BAEF8F"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0E5DDF29" wp14:editId="4246D9F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26" name="Imagen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626877" w:rsidRPr="00626877">
          <w:rPr>
            <w:noProof/>
            <w:lang w:val="es-ES"/>
          </w:rPr>
          <w:t>2</w:t>
        </w:r>
        <w:r w:rsidR="00AE117A">
          <w:fldChar w:fldCharType="end"/>
        </w:r>
      </w:p>
    </w:sdtContent>
  </w:sdt>
  <w:p w14:paraId="602C3087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D2E2F" w14:textId="77777777" w:rsidR="00442209" w:rsidRDefault="00442209" w:rsidP="00AE117A">
      <w:pPr>
        <w:spacing w:after="0" w:line="240" w:lineRule="auto"/>
      </w:pPr>
      <w:r>
        <w:separator/>
      </w:r>
    </w:p>
  </w:footnote>
  <w:footnote w:type="continuationSeparator" w:id="0">
    <w:p w14:paraId="26B2D0C0" w14:textId="77777777" w:rsidR="00442209" w:rsidRDefault="00442209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A87D7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75CB79E8" wp14:editId="1A10B78A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4219F515" w14:textId="77777777"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4F"/>
    <w:rsid w:val="001477A5"/>
    <w:rsid w:val="0015217D"/>
    <w:rsid w:val="0015488F"/>
    <w:rsid w:val="00252016"/>
    <w:rsid w:val="00324E9B"/>
    <w:rsid w:val="003B386B"/>
    <w:rsid w:val="00442209"/>
    <w:rsid w:val="004B1EC2"/>
    <w:rsid w:val="005322EF"/>
    <w:rsid w:val="00626877"/>
    <w:rsid w:val="006358FB"/>
    <w:rsid w:val="006464BA"/>
    <w:rsid w:val="006C4F2F"/>
    <w:rsid w:val="006E7203"/>
    <w:rsid w:val="00713C55"/>
    <w:rsid w:val="008228B9"/>
    <w:rsid w:val="00896B13"/>
    <w:rsid w:val="008D1E93"/>
    <w:rsid w:val="0090504E"/>
    <w:rsid w:val="009758DE"/>
    <w:rsid w:val="0099274F"/>
    <w:rsid w:val="00AE117A"/>
    <w:rsid w:val="00B00913"/>
    <w:rsid w:val="00B00F82"/>
    <w:rsid w:val="00B070EF"/>
    <w:rsid w:val="00B211DA"/>
    <w:rsid w:val="00D00743"/>
    <w:rsid w:val="00D2621C"/>
    <w:rsid w:val="00D56C5A"/>
    <w:rsid w:val="00DE75FE"/>
    <w:rsid w:val="00EF0D1F"/>
    <w:rsid w:val="00EF75A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3118B"/>
  <w15:chartTrackingRefBased/>
  <w15:docId w15:val="{10479B87-2F31-4A1F-B766-73C3CF8C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mez\OneDrive\Escritorio\Formato%20de%20tareas%20del%20profe%20dago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7335D-B02F-47B4-8E6F-1B8F247C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tareas del profe dago </Template>
  <TotalTime>2</TotalTime>
  <Pages>5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Crlitos Ovando</dc:creator>
  <cp:keywords/>
  <dc:description/>
  <cp:lastModifiedBy>Mónica y Carlos</cp:lastModifiedBy>
  <cp:revision>2</cp:revision>
  <dcterms:created xsi:type="dcterms:W3CDTF">2022-02-04T02:34:00Z</dcterms:created>
  <dcterms:modified xsi:type="dcterms:W3CDTF">2022-02-04T02:34:00Z</dcterms:modified>
</cp:coreProperties>
</file>