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FA1BB2" w:rsidRPr="00252016" w14:paraId="604F9F9B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1CC6AE3E" w14:textId="77777777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0D175306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2D8C021" w14:textId="4713909E" w:rsidR="00252016" w:rsidRPr="00AE117A" w:rsidRDefault="001E240E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3</w:t>
            </w:r>
          </w:p>
        </w:tc>
      </w:tr>
      <w:tr w:rsidR="00252016" w:rsidRPr="00252016" w14:paraId="73674C45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69AAF38B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E4E0D76" w14:textId="77777777"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</w:p>
        </w:tc>
      </w:tr>
      <w:tr w:rsidR="00252016" w:rsidRPr="00252016" w14:paraId="37C0F899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5CE5DC30" w14:textId="3BA96C31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793D17A4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FA1BB2" w:rsidRPr="00252016" w14:paraId="7936C21A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010DCF8A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09DF9F54" w14:textId="3594B296" w:rsidR="00252016" w:rsidRPr="00AE117A" w:rsidRDefault="001E240E" w:rsidP="008037B5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Sac Bocel Wilson Fray</w:t>
            </w:r>
          </w:p>
        </w:tc>
        <w:tc>
          <w:tcPr>
            <w:tcW w:w="919" w:type="dxa"/>
            <w:vAlign w:val="center"/>
          </w:tcPr>
          <w:p w14:paraId="62F003D9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2CD0993A" w14:textId="0761DE39" w:rsidR="00252016" w:rsidRPr="00AE117A" w:rsidRDefault="001E240E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</w:t>
            </w: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59930BC1" w14:textId="61E30DFF" w:rsidR="00252016" w:rsidRPr="00252016" w:rsidRDefault="001E240E" w:rsidP="00732C3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4384" behindDoc="0" locked="0" layoutInCell="1" allowOverlap="1" wp14:anchorId="5E9CD517" wp14:editId="144C46A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24130</wp:posOffset>
                  </wp:positionV>
                  <wp:extent cx="1291590" cy="1313815"/>
                  <wp:effectExtent l="0" t="0" r="3810" b="635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1BB2" w:rsidRPr="00252016" w14:paraId="605D8C73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44C15B3A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48D59C9B" w14:textId="486EE8BA" w:rsidR="00AE117A" w:rsidRPr="00AE117A" w:rsidRDefault="001E240E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21</w:t>
            </w:r>
          </w:p>
        </w:tc>
        <w:tc>
          <w:tcPr>
            <w:tcW w:w="2437" w:type="dxa"/>
            <w:gridSpan w:val="2"/>
            <w:vAlign w:val="center"/>
          </w:tcPr>
          <w:p w14:paraId="45E5CCA9" w14:textId="42DFFF86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1BE94DE2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FA1BB2" w:rsidRPr="00252016" w14:paraId="101134F8" w14:textId="77777777" w:rsidTr="00FA1BB2">
        <w:trPr>
          <w:trHeight w:val="961"/>
        </w:trPr>
        <w:tc>
          <w:tcPr>
            <w:tcW w:w="1269" w:type="dxa"/>
            <w:vAlign w:val="center"/>
          </w:tcPr>
          <w:p w14:paraId="7FE1FE33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1BE1F659" w14:textId="45126D31" w:rsidR="00AE117A" w:rsidRPr="00AE117A" w:rsidRDefault="001E240E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1/04/2022</w:t>
            </w:r>
          </w:p>
        </w:tc>
        <w:tc>
          <w:tcPr>
            <w:tcW w:w="919" w:type="dxa"/>
            <w:vAlign w:val="center"/>
          </w:tcPr>
          <w:p w14:paraId="46B465B6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11AEC57F" w14:textId="568257EE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78DB4C76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7F29C95C" w14:textId="08628111" w:rsidR="00A64598" w:rsidRDefault="00DB75CA"/>
    <w:p w14:paraId="011EC244" w14:textId="77777777" w:rsidR="00AE117A" w:rsidRDefault="00AE117A"/>
    <w:p w14:paraId="140F574A" w14:textId="2BC0C419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2B946849" w14:textId="77777777" w:rsidR="00AE117A" w:rsidRDefault="00AE117A"/>
    <w:p w14:paraId="7771728C" w14:textId="71240A58" w:rsidR="008037B5" w:rsidRDefault="005527D0" w:rsidP="008037B5">
      <w:pPr>
        <w:pStyle w:val="Ttulo1"/>
        <w:numPr>
          <w:ilvl w:val="0"/>
          <w:numId w:val="5"/>
        </w:numPr>
      </w:pPr>
      <w:r>
        <w:t xml:space="preserve">Memoria </w:t>
      </w:r>
      <w:proofErr w:type="spellStart"/>
      <w:r>
        <w:t>Ram</w:t>
      </w:r>
      <w:proofErr w:type="spellEnd"/>
    </w:p>
    <w:p w14:paraId="19973358" w14:textId="37C923F2" w:rsidR="005527D0" w:rsidRDefault="005527D0" w:rsidP="005527D0">
      <w:pPr>
        <w:jc w:val="both"/>
        <w:rPr>
          <w:rFonts w:ascii="Courier New" w:hAnsi="Courier New" w:cs="Courier New"/>
          <w:sz w:val="24"/>
          <w:szCs w:val="24"/>
        </w:rPr>
      </w:pPr>
      <w:r w:rsidRPr="005527D0">
        <w:rPr>
          <w:rFonts w:ascii="Courier New" w:hAnsi="Courier New" w:cs="Courier New"/>
          <w:sz w:val="24"/>
          <w:szCs w:val="24"/>
        </w:rPr>
        <w:t>Es un dispositivo de almacenamiento de forma temporal.</w:t>
      </w:r>
    </w:p>
    <w:p w14:paraId="3A74DA73" w14:textId="5D2C03FA" w:rsidR="005527D0" w:rsidRDefault="005527D0" w:rsidP="005527D0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56B4A270" wp14:editId="37750FF4">
            <wp:extent cx="1894436" cy="1068656"/>
            <wp:effectExtent l="152400" t="152400" r="353695" b="3606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36" cy="1068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88851A" w14:textId="6526882C" w:rsidR="005527D0" w:rsidRDefault="005527D0" w:rsidP="005527D0">
      <w:pPr>
        <w:pStyle w:val="Ttulo2"/>
        <w:numPr>
          <w:ilvl w:val="0"/>
          <w:numId w:val="6"/>
        </w:numPr>
      </w:pPr>
      <w:r>
        <w:t>RAM DDR:</w:t>
      </w:r>
    </w:p>
    <w:p w14:paraId="2C60362F" w14:textId="7CA16ABA" w:rsidR="005527D0" w:rsidRPr="005527D0" w:rsidRDefault="00EB1825" w:rsidP="005527D0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A0840EA" wp14:editId="7077D6B0">
            <wp:simplePos x="0" y="0"/>
            <wp:positionH relativeFrom="column">
              <wp:posOffset>2225040</wp:posOffset>
            </wp:positionH>
            <wp:positionV relativeFrom="paragraph">
              <wp:posOffset>5080</wp:posOffset>
            </wp:positionV>
            <wp:extent cx="1495425" cy="1495425"/>
            <wp:effectExtent l="0" t="0" r="28575" b="476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D0" w:rsidRPr="005527D0">
        <w:rPr>
          <w:rFonts w:ascii="Courier New" w:hAnsi="Courier New" w:cs="Courier New"/>
          <w:sz w:val="24"/>
          <w:szCs w:val="24"/>
        </w:rPr>
        <w:t>Tiene el tamaño máximo de memoria por cada DIMM es de 2GB</w:t>
      </w:r>
    </w:p>
    <w:p w14:paraId="266ADB75" w14:textId="6C71F05E" w:rsidR="00EB1825" w:rsidRDefault="00EB1825" w:rsidP="00EB1825">
      <w:pPr>
        <w:pStyle w:val="Ttulo1"/>
        <w:ind w:left="720"/>
      </w:pPr>
    </w:p>
    <w:p w14:paraId="6A1F3052" w14:textId="498DA277" w:rsidR="00EB1825" w:rsidRDefault="00EB1825" w:rsidP="00EB1825"/>
    <w:p w14:paraId="27FFEDE5" w14:textId="6D651AA2" w:rsidR="00EB1825" w:rsidRDefault="00EB1825" w:rsidP="00EB1825"/>
    <w:p w14:paraId="255D9C88" w14:textId="533B6898" w:rsidR="00EB1825" w:rsidRDefault="00EB1825" w:rsidP="00EB1825">
      <w:pPr>
        <w:pStyle w:val="Ttulo2"/>
        <w:numPr>
          <w:ilvl w:val="0"/>
          <w:numId w:val="6"/>
        </w:numPr>
      </w:pPr>
      <w:r>
        <w:t>RAM DDR2:</w:t>
      </w:r>
    </w:p>
    <w:p w14:paraId="5773C5D5" w14:textId="7EBC88B9" w:rsidR="00EB1825" w:rsidRDefault="00EB1825" w:rsidP="00EB1825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F8C5B95" wp14:editId="2D093F4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619250" cy="1619250"/>
            <wp:effectExtent l="133350" t="0" r="32385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2250" r="98000">
                                  <a14:foregroundMark x1="6875" y1="37125" x2="9125" y2="48500"/>
                                  <a14:foregroundMark x1="17625" y1="46250" x2="32875" y2="47250"/>
                                  <a14:foregroundMark x1="22125" y1="43375" x2="39375" y2="42000"/>
                                  <a14:foregroundMark x1="7875" y1="43375" x2="40375" y2="43375"/>
                                  <a14:foregroundMark x1="11375" y1="42000" x2="5875" y2="45000"/>
                                  <a14:foregroundMark x1="92875" y1="37750" x2="94500" y2="49125"/>
                                  <a14:foregroundMark x1="97125" y1="51500" x2="98000" y2="52750"/>
                                  <a14:foregroundMark x1="45875" y1="43375" x2="10375" y2="41000"/>
                                  <a14:foregroundMark x1="37500" y1="42000" x2="19250" y2="40750"/>
                                  <a14:foregroundMark x1="42625" y1="46625" x2="26000" y2="46625"/>
                                  <a14:foregroundMark x1="32250" y1="39125" x2="20875" y2="41375"/>
                                  <a14:foregroundMark x1="2875" y1="35125" x2="2250" y2="40125"/>
                                  <a14:foregroundMark x1="2875" y1="53125" x2="2250" y2="53750"/>
                                  <a14:foregroundMark x1="96125" y1="55000" x2="97125" y2="5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B1825">
        <w:rPr>
          <w:rFonts w:ascii="Courier New" w:hAnsi="Courier New" w:cs="Courier New"/>
          <w:sz w:val="24"/>
          <w:szCs w:val="24"/>
        </w:rPr>
        <w:t>Tiene el tamaño máximo de memoria por cada DIMM es</w:t>
      </w:r>
      <w:r w:rsidRPr="00EB1825">
        <w:rPr>
          <w:rFonts w:ascii="Courier New" w:hAnsi="Courier New" w:cs="Courier New"/>
          <w:sz w:val="24"/>
          <w:szCs w:val="24"/>
        </w:rPr>
        <w:t xml:space="preserve"> de 4GB</w:t>
      </w:r>
    </w:p>
    <w:p w14:paraId="255E8A4F" w14:textId="464035AF" w:rsidR="00EB1825" w:rsidRDefault="00EB1825" w:rsidP="00EB1825">
      <w:pPr>
        <w:jc w:val="center"/>
        <w:rPr>
          <w:rFonts w:ascii="Courier New" w:hAnsi="Courier New" w:cs="Courier New"/>
          <w:sz w:val="24"/>
          <w:szCs w:val="24"/>
        </w:rPr>
      </w:pPr>
    </w:p>
    <w:p w14:paraId="25B40011" w14:textId="79320FCB" w:rsidR="00EB1825" w:rsidRDefault="00EB1825" w:rsidP="00EB1825">
      <w:pPr>
        <w:jc w:val="center"/>
        <w:rPr>
          <w:rFonts w:ascii="Courier New" w:hAnsi="Courier New" w:cs="Courier New"/>
          <w:sz w:val="24"/>
          <w:szCs w:val="24"/>
        </w:rPr>
      </w:pPr>
    </w:p>
    <w:p w14:paraId="772B93F2" w14:textId="046C2BD3" w:rsidR="00EB1825" w:rsidRDefault="00EB1825" w:rsidP="00EB1825">
      <w:pPr>
        <w:jc w:val="center"/>
        <w:rPr>
          <w:rFonts w:ascii="Courier New" w:hAnsi="Courier New" w:cs="Courier New"/>
          <w:sz w:val="24"/>
          <w:szCs w:val="24"/>
        </w:rPr>
      </w:pPr>
    </w:p>
    <w:p w14:paraId="34344203" w14:textId="53D530D3" w:rsidR="00EB1825" w:rsidRDefault="00EB1825" w:rsidP="00EB1825">
      <w:pPr>
        <w:jc w:val="center"/>
        <w:rPr>
          <w:rFonts w:ascii="Courier New" w:hAnsi="Courier New" w:cs="Courier New"/>
          <w:sz w:val="24"/>
          <w:szCs w:val="24"/>
        </w:rPr>
      </w:pPr>
    </w:p>
    <w:p w14:paraId="34BEF049" w14:textId="661CCC79" w:rsidR="00EB1825" w:rsidRDefault="007374D9" w:rsidP="00EB1825">
      <w:pPr>
        <w:pStyle w:val="Ttulo2"/>
        <w:numPr>
          <w:ilvl w:val="0"/>
          <w:numId w:val="6"/>
        </w:num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4C38784" wp14:editId="351CD9CC">
            <wp:simplePos x="0" y="0"/>
            <wp:positionH relativeFrom="column">
              <wp:posOffset>1644015</wp:posOffset>
            </wp:positionH>
            <wp:positionV relativeFrom="paragraph">
              <wp:posOffset>93345</wp:posOffset>
            </wp:positionV>
            <wp:extent cx="1819275" cy="1819275"/>
            <wp:effectExtent l="152400" t="0" r="33337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4143" r="95286">
                                  <a14:foregroundMark x1="4143" y1="32429" x2="11571" y2="61714"/>
                                  <a14:foregroundMark x1="11571" y1="61714" x2="11571" y2="61714"/>
                                  <a14:foregroundMark x1="95286" y1="34000" x2="94286" y2="6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1825">
        <w:t>RAM DDR3:</w:t>
      </w:r>
    </w:p>
    <w:p w14:paraId="2F0B1879" w14:textId="48C92832" w:rsidR="00EB1825" w:rsidRDefault="00EB1825" w:rsidP="007374D9">
      <w:pPr>
        <w:jc w:val="both"/>
        <w:rPr>
          <w:rFonts w:ascii="Courier New" w:hAnsi="Courier New" w:cs="Courier New"/>
          <w:sz w:val="24"/>
          <w:szCs w:val="24"/>
        </w:rPr>
      </w:pPr>
      <w:r w:rsidRPr="007374D9">
        <w:rPr>
          <w:rFonts w:ascii="Courier New" w:hAnsi="Courier New" w:cs="Courier New"/>
          <w:sz w:val="24"/>
          <w:szCs w:val="24"/>
        </w:rPr>
        <w:t xml:space="preserve">Tiene el tamaño de </w:t>
      </w:r>
      <w:r w:rsidR="007374D9" w:rsidRPr="007374D9">
        <w:rPr>
          <w:rFonts w:ascii="Courier New" w:hAnsi="Courier New" w:cs="Courier New"/>
          <w:sz w:val="24"/>
          <w:szCs w:val="24"/>
        </w:rPr>
        <w:t>memoria por cada DIMM es de 8GB</w:t>
      </w:r>
    </w:p>
    <w:p w14:paraId="2FFFA220" w14:textId="7C9142F6" w:rsidR="007374D9" w:rsidRPr="007374D9" w:rsidRDefault="007374D9" w:rsidP="007374D9">
      <w:pPr>
        <w:jc w:val="both"/>
        <w:rPr>
          <w:rFonts w:ascii="Courier New" w:hAnsi="Courier New" w:cs="Courier New"/>
          <w:sz w:val="24"/>
          <w:szCs w:val="24"/>
        </w:rPr>
      </w:pPr>
    </w:p>
    <w:p w14:paraId="69FB226E" w14:textId="23EAC758" w:rsidR="00EB1825" w:rsidRDefault="00EB1825" w:rsidP="00EB1825">
      <w:pPr>
        <w:jc w:val="center"/>
        <w:rPr>
          <w:rFonts w:ascii="Courier New" w:hAnsi="Courier New" w:cs="Courier New"/>
          <w:sz w:val="24"/>
          <w:szCs w:val="24"/>
        </w:rPr>
      </w:pPr>
    </w:p>
    <w:p w14:paraId="536849E4" w14:textId="4093268B" w:rsidR="007374D9" w:rsidRDefault="007374D9" w:rsidP="00EB1825">
      <w:pPr>
        <w:jc w:val="center"/>
        <w:rPr>
          <w:rFonts w:ascii="Courier New" w:hAnsi="Courier New" w:cs="Courier New"/>
          <w:sz w:val="24"/>
          <w:szCs w:val="24"/>
        </w:rPr>
      </w:pPr>
    </w:p>
    <w:p w14:paraId="579974D4" w14:textId="188FF62F" w:rsidR="007374D9" w:rsidRDefault="007374D9" w:rsidP="00EB1825">
      <w:pPr>
        <w:jc w:val="center"/>
        <w:rPr>
          <w:rFonts w:ascii="Courier New" w:hAnsi="Courier New" w:cs="Courier New"/>
          <w:sz w:val="24"/>
          <w:szCs w:val="24"/>
        </w:rPr>
      </w:pPr>
    </w:p>
    <w:p w14:paraId="39FC85F4" w14:textId="52F5FDAD" w:rsidR="007374D9" w:rsidRDefault="007374D9" w:rsidP="00EB1825">
      <w:pPr>
        <w:jc w:val="center"/>
        <w:rPr>
          <w:rFonts w:ascii="Courier New" w:hAnsi="Courier New" w:cs="Courier New"/>
          <w:sz w:val="24"/>
          <w:szCs w:val="24"/>
        </w:rPr>
      </w:pPr>
    </w:p>
    <w:p w14:paraId="00448661" w14:textId="5CF0CBC6" w:rsidR="007374D9" w:rsidRDefault="007374D9" w:rsidP="007374D9">
      <w:pPr>
        <w:pStyle w:val="Ttulo2"/>
        <w:numPr>
          <w:ilvl w:val="0"/>
          <w:numId w:val="6"/>
        </w:numPr>
      </w:pPr>
      <w:r>
        <w:t>RAM DDR4:</w:t>
      </w:r>
    </w:p>
    <w:p w14:paraId="1CC64239" w14:textId="7E739833" w:rsidR="007374D9" w:rsidRPr="007374D9" w:rsidRDefault="007374D9" w:rsidP="007374D9">
      <w:pPr>
        <w:jc w:val="both"/>
        <w:rPr>
          <w:rFonts w:ascii="Courier New" w:hAnsi="Courier New" w:cs="Courier New"/>
        </w:rPr>
      </w:pPr>
      <w:r w:rsidRPr="007374D9">
        <w:rPr>
          <w:rFonts w:ascii="Courier New" w:hAnsi="Courier New" w:cs="Courier New"/>
          <w:sz w:val="24"/>
          <w:szCs w:val="24"/>
        </w:rPr>
        <w:t>Tiene el tamaño de memoria por cada DIMM es de 16GB</w:t>
      </w:r>
    </w:p>
    <w:p w14:paraId="59EA9503" w14:textId="2C256282" w:rsidR="007374D9" w:rsidRPr="007374D9" w:rsidRDefault="007374D9" w:rsidP="007374D9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0222132A" wp14:editId="1FB6582A">
            <wp:extent cx="1590675" cy="1590675"/>
            <wp:effectExtent l="95250" t="0" r="276225" b="857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4167" r="92750">
                                  <a14:foregroundMark x1="90417" y1="29333" x2="92833" y2="40083"/>
                                  <a14:foregroundMark x1="10167" y1="34750" x2="9583" y2="56917"/>
                                  <a14:foregroundMark x1="5417" y1="37750" x2="4167" y2="460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446BFE" w14:textId="726B02C0" w:rsidR="008037B5" w:rsidRDefault="007374D9" w:rsidP="008037B5">
      <w:pPr>
        <w:pStyle w:val="Ttulo1"/>
        <w:numPr>
          <w:ilvl w:val="0"/>
          <w:numId w:val="5"/>
        </w:numPr>
      </w:pPr>
      <w:r>
        <w:t>Procesador:</w:t>
      </w:r>
    </w:p>
    <w:p w14:paraId="6D0230AE" w14:textId="4956337C" w:rsidR="007374D9" w:rsidRDefault="007374D9" w:rsidP="007374D9">
      <w:pPr>
        <w:jc w:val="both"/>
        <w:rPr>
          <w:rFonts w:ascii="Courier New" w:hAnsi="Courier New" w:cs="Courier New"/>
          <w:sz w:val="24"/>
          <w:szCs w:val="24"/>
        </w:rPr>
      </w:pPr>
      <w:r w:rsidRPr="007374D9">
        <w:rPr>
          <w:rFonts w:ascii="Courier New" w:hAnsi="Courier New" w:cs="Courier New"/>
          <w:sz w:val="24"/>
          <w:szCs w:val="24"/>
        </w:rPr>
        <w:t>Elemento que procesa todo lo que ocurre en la PC.</w:t>
      </w:r>
    </w:p>
    <w:p w14:paraId="59B86E3A" w14:textId="4211ACB1" w:rsidR="007374D9" w:rsidRDefault="000232B4" w:rsidP="007374D9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4BBE4CA" wp14:editId="4892E941">
            <wp:simplePos x="0" y="0"/>
            <wp:positionH relativeFrom="margin">
              <wp:posOffset>1882140</wp:posOffset>
            </wp:positionH>
            <wp:positionV relativeFrom="paragraph">
              <wp:posOffset>64135</wp:posOffset>
            </wp:positionV>
            <wp:extent cx="1792224" cy="1400175"/>
            <wp:effectExtent l="152400" t="152400" r="360680" b="3524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31" cy="1401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666E7" w14:textId="6ADE715A" w:rsidR="007374D9" w:rsidRDefault="000232B4" w:rsidP="000232B4">
      <w:pPr>
        <w:tabs>
          <w:tab w:val="left" w:pos="2085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</w:p>
    <w:p w14:paraId="221B2BE5" w14:textId="076FBF52" w:rsidR="007374D9" w:rsidRDefault="007374D9" w:rsidP="007374D9">
      <w:pPr>
        <w:jc w:val="both"/>
        <w:rPr>
          <w:rFonts w:ascii="Courier New" w:hAnsi="Courier New" w:cs="Courier New"/>
          <w:sz w:val="24"/>
          <w:szCs w:val="24"/>
        </w:rPr>
      </w:pPr>
    </w:p>
    <w:p w14:paraId="650B5912" w14:textId="7F64EEC9" w:rsidR="007374D9" w:rsidRDefault="007374D9" w:rsidP="007374D9">
      <w:pPr>
        <w:jc w:val="both"/>
        <w:rPr>
          <w:rFonts w:ascii="Courier New" w:hAnsi="Courier New" w:cs="Courier New"/>
          <w:sz w:val="24"/>
          <w:szCs w:val="24"/>
        </w:rPr>
      </w:pPr>
    </w:p>
    <w:p w14:paraId="5E29A0C2" w14:textId="1A1E93A5" w:rsidR="007374D9" w:rsidRDefault="000232B4" w:rsidP="000232B4">
      <w:pPr>
        <w:pStyle w:val="Ttulo2"/>
        <w:numPr>
          <w:ilvl w:val="0"/>
          <w:numId w:val="9"/>
        </w:numPr>
      </w:pPr>
      <w:r>
        <w:lastRenderedPageBreak/>
        <w:t xml:space="preserve">Encapsulado LGA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Grid</w:t>
      </w:r>
      <w:proofErr w:type="spellEnd"/>
      <w:r>
        <w:t xml:space="preserve"> Array:</w:t>
      </w:r>
    </w:p>
    <w:p w14:paraId="2212F217" w14:textId="41E479F9" w:rsidR="000232B4" w:rsidRDefault="000232B4" w:rsidP="000232B4">
      <w:pPr>
        <w:jc w:val="both"/>
        <w:rPr>
          <w:rFonts w:ascii="Courier New" w:hAnsi="Courier New" w:cs="Courier New"/>
          <w:sz w:val="24"/>
          <w:szCs w:val="24"/>
        </w:rPr>
      </w:pPr>
      <w:r w:rsidRPr="000232B4">
        <w:rPr>
          <w:rFonts w:ascii="Courier New" w:hAnsi="Courier New" w:cs="Courier New"/>
          <w:sz w:val="24"/>
          <w:szCs w:val="24"/>
        </w:rPr>
        <w:t xml:space="preserve">Es un interfaz de conexión a nivel físico para microprocesadores y circuitos integrados. </w:t>
      </w:r>
    </w:p>
    <w:p w14:paraId="0922DEC2" w14:textId="7A7C5998" w:rsidR="000232B4" w:rsidRPr="000232B4" w:rsidRDefault="000232B4" w:rsidP="000232B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92CFDF3" wp14:editId="786B83B9">
            <wp:extent cx="1828800" cy="1562100"/>
            <wp:effectExtent l="152400" t="152400" r="361950" b="3619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8B5EA9" w14:textId="32ECABB1" w:rsidR="007374D9" w:rsidRDefault="000232B4" w:rsidP="001E020E">
      <w:pPr>
        <w:pStyle w:val="Ttulo2"/>
        <w:numPr>
          <w:ilvl w:val="0"/>
          <w:numId w:val="9"/>
        </w:numPr>
      </w:pPr>
      <w:r>
        <w:t xml:space="preserve">Encapsulado PGA Pin </w:t>
      </w:r>
      <w:proofErr w:type="spellStart"/>
      <w:r>
        <w:t>Grid</w:t>
      </w:r>
      <w:proofErr w:type="spellEnd"/>
      <w:r>
        <w:t xml:space="preserve"> Array: </w:t>
      </w:r>
    </w:p>
    <w:p w14:paraId="7A6882E0" w14:textId="47F1B1A2" w:rsidR="001E020E" w:rsidRPr="001E020E" w:rsidRDefault="001E020E" w:rsidP="001E020E">
      <w:pPr>
        <w:jc w:val="both"/>
        <w:rPr>
          <w:rFonts w:ascii="Courier New" w:hAnsi="Courier New" w:cs="Courier New"/>
        </w:rPr>
      </w:pPr>
      <w:r w:rsidRPr="001E020E">
        <w:rPr>
          <w:rFonts w:ascii="Courier New" w:hAnsi="Courier New" w:cs="Courier New"/>
          <w:sz w:val="24"/>
          <w:szCs w:val="24"/>
        </w:rPr>
        <w:t>Es una interfaz de conexión a nivel físico para microprocesadores y circuito integrado o microchip.</w:t>
      </w:r>
    </w:p>
    <w:p w14:paraId="0AB8DFB4" w14:textId="76DC8220" w:rsidR="000232B4" w:rsidRPr="007374D9" w:rsidRDefault="001E020E" w:rsidP="001E020E">
      <w:pPr>
        <w:ind w:firstLine="708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22089EA9" wp14:editId="45C8D12C">
            <wp:extent cx="1905000" cy="1552575"/>
            <wp:effectExtent l="152400" t="152400" r="361950" b="3714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C28000" w14:textId="4DAF4C5E" w:rsidR="001E020E" w:rsidRDefault="001E020E" w:rsidP="001E020E">
      <w:pPr>
        <w:pStyle w:val="Ttulo2"/>
        <w:numPr>
          <w:ilvl w:val="0"/>
          <w:numId w:val="9"/>
        </w:numPr>
      </w:pPr>
      <w:r>
        <w:t xml:space="preserve">Encapsulado BGA Ball </w:t>
      </w:r>
      <w:proofErr w:type="spellStart"/>
      <w:r>
        <w:t>Grid</w:t>
      </w:r>
      <w:proofErr w:type="spellEnd"/>
      <w:r>
        <w:t xml:space="preserve"> Array:</w:t>
      </w:r>
    </w:p>
    <w:p w14:paraId="59119EF1" w14:textId="2989581A" w:rsidR="001E020E" w:rsidRDefault="001E020E" w:rsidP="00E406AA">
      <w:pPr>
        <w:jc w:val="both"/>
        <w:rPr>
          <w:rFonts w:ascii="Courier New" w:hAnsi="Courier New" w:cs="Courier New"/>
          <w:sz w:val="24"/>
          <w:szCs w:val="24"/>
        </w:rPr>
      </w:pPr>
      <w:r w:rsidRPr="00E406AA">
        <w:rPr>
          <w:rFonts w:ascii="Courier New" w:hAnsi="Courier New" w:cs="Courier New"/>
          <w:sz w:val="24"/>
          <w:szCs w:val="24"/>
        </w:rPr>
        <w:t>E</w:t>
      </w:r>
      <w:r w:rsidRPr="00E406AA">
        <w:rPr>
          <w:rFonts w:ascii="Courier New" w:hAnsi="Courier New" w:cs="Courier New"/>
          <w:sz w:val="24"/>
          <w:szCs w:val="24"/>
        </w:rPr>
        <w:t>s un tipo de encapsulado de circuitos integrados que se caracteriza</w:t>
      </w:r>
      <w:r w:rsidR="00E406AA" w:rsidRPr="00E406AA">
        <w:rPr>
          <w:rFonts w:ascii="Courier New" w:hAnsi="Courier New" w:cs="Courier New"/>
          <w:sz w:val="24"/>
          <w:szCs w:val="24"/>
        </w:rPr>
        <w:t xml:space="preserve">, </w:t>
      </w:r>
      <w:r w:rsidR="00E406AA" w:rsidRPr="00E406AA">
        <w:rPr>
          <w:rFonts w:ascii="Courier New" w:hAnsi="Courier New" w:cs="Courier New"/>
          <w:sz w:val="24"/>
          <w:szCs w:val="24"/>
        </w:rPr>
        <w:t>en una matriz bidimensional de bolas que se disponen en la parte inferior del componente.</w:t>
      </w:r>
    </w:p>
    <w:p w14:paraId="5CF6C071" w14:textId="15059F4F" w:rsidR="00E406AA" w:rsidRDefault="00E406AA" w:rsidP="00E406A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99DAAF7" wp14:editId="47B2FB3B">
            <wp:simplePos x="0" y="0"/>
            <wp:positionH relativeFrom="column">
              <wp:posOffset>2167890</wp:posOffset>
            </wp:positionH>
            <wp:positionV relativeFrom="paragraph">
              <wp:posOffset>115570</wp:posOffset>
            </wp:positionV>
            <wp:extent cx="1264285" cy="1267693"/>
            <wp:effectExtent l="152400" t="152400" r="354965" b="37084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7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A871930" w14:textId="2BDE3BB4" w:rsidR="00E406AA" w:rsidRDefault="00E406AA" w:rsidP="00E406AA">
      <w:pPr>
        <w:jc w:val="center"/>
        <w:rPr>
          <w:rFonts w:ascii="Courier New" w:hAnsi="Courier New" w:cs="Courier New"/>
          <w:sz w:val="24"/>
          <w:szCs w:val="24"/>
        </w:rPr>
      </w:pPr>
    </w:p>
    <w:p w14:paraId="07A52636" w14:textId="65B79379" w:rsidR="00E406AA" w:rsidRDefault="00E406AA" w:rsidP="00E406AA">
      <w:pPr>
        <w:jc w:val="center"/>
        <w:rPr>
          <w:rFonts w:ascii="Courier New" w:hAnsi="Courier New" w:cs="Courier New"/>
          <w:sz w:val="24"/>
          <w:szCs w:val="24"/>
        </w:rPr>
      </w:pPr>
    </w:p>
    <w:p w14:paraId="4EA16917" w14:textId="214972EC" w:rsidR="00E406AA" w:rsidRDefault="00E406AA" w:rsidP="00E406AA">
      <w:pPr>
        <w:jc w:val="center"/>
        <w:rPr>
          <w:rFonts w:ascii="Courier New" w:hAnsi="Courier New" w:cs="Courier New"/>
          <w:sz w:val="24"/>
          <w:szCs w:val="24"/>
        </w:rPr>
      </w:pPr>
    </w:p>
    <w:p w14:paraId="148A6208" w14:textId="77777777" w:rsidR="00E406AA" w:rsidRPr="00E406AA" w:rsidRDefault="00E406AA" w:rsidP="00E406AA">
      <w:pPr>
        <w:tabs>
          <w:tab w:val="left" w:pos="1305"/>
        </w:tabs>
        <w:rPr>
          <w:rFonts w:ascii="Courier New" w:hAnsi="Courier New" w:cs="Courier New"/>
          <w:sz w:val="24"/>
          <w:szCs w:val="24"/>
        </w:rPr>
      </w:pPr>
    </w:p>
    <w:p w14:paraId="19EFCC90" w14:textId="37CEF8B6" w:rsidR="008037B5" w:rsidRDefault="00E406AA" w:rsidP="008037B5">
      <w:pPr>
        <w:pStyle w:val="Ttulo1"/>
        <w:numPr>
          <w:ilvl w:val="0"/>
          <w:numId w:val="5"/>
        </w:numPr>
      </w:pPr>
      <w:proofErr w:type="spellStart"/>
      <w:r>
        <w:lastRenderedPageBreak/>
        <w:t>Motherboard</w:t>
      </w:r>
      <w:proofErr w:type="spellEnd"/>
      <w:r>
        <w:t>:</w:t>
      </w:r>
    </w:p>
    <w:p w14:paraId="587733BD" w14:textId="77777777" w:rsidR="00E1755E" w:rsidRDefault="00E406AA" w:rsidP="00E406AA">
      <w:pPr>
        <w:jc w:val="both"/>
        <w:rPr>
          <w:rFonts w:ascii="Courier New" w:hAnsi="Courier New" w:cs="Courier New"/>
        </w:rPr>
      </w:pPr>
      <w:r w:rsidRPr="00E406AA">
        <w:rPr>
          <w:rFonts w:ascii="Courier New" w:hAnsi="Courier New" w:cs="Courier New"/>
          <w:sz w:val="24"/>
          <w:szCs w:val="24"/>
        </w:rPr>
        <w:t>Placa de circuito que permite la integración de todos los componentes de una computadora</w:t>
      </w:r>
      <w:r>
        <w:rPr>
          <w:rFonts w:ascii="Courier New" w:hAnsi="Courier New" w:cs="Courier New"/>
        </w:rPr>
        <w:t>.</w:t>
      </w:r>
    </w:p>
    <w:p w14:paraId="1A2839E8" w14:textId="59FB0289" w:rsidR="00E406AA" w:rsidRPr="00E406AA" w:rsidRDefault="00E1755E" w:rsidP="00E1755E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415BAAED" wp14:editId="3EADC1D8">
            <wp:extent cx="1513681" cy="2018242"/>
            <wp:effectExtent l="147638" t="157162" r="367982" b="367983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7195" cy="2022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8B1C72" w14:textId="3C88CF72" w:rsidR="00E406AA" w:rsidRDefault="00E1755E" w:rsidP="00E1755E">
      <w:pPr>
        <w:pStyle w:val="Ttulo1"/>
        <w:numPr>
          <w:ilvl w:val="0"/>
          <w:numId w:val="5"/>
        </w:numPr>
      </w:pPr>
      <w:r>
        <w:t>Placas Adicionales:</w:t>
      </w:r>
    </w:p>
    <w:p w14:paraId="678B1BF5" w14:textId="70134A6C" w:rsidR="00E1755E" w:rsidRPr="00E1755E" w:rsidRDefault="00E1755E" w:rsidP="00E1755E">
      <w:pPr>
        <w:jc w:val="both"/>
        <w:rPr>
          <w:rFonts w:ascii="Courier New" w:hAnsi="Courier New" w:cs="Courier New"/>
        </w:rPr>
      </w:pPr>
      <w:r w:rsidRPr="00E1755E">
        <w:rPr>
          <w:rFonts w:ascii="Courier New" w:hAnsi="Courier New" w:cs="Courier New"/>
          <w:sz w:val="24"/>
          <w:szCs w:val="24"/>
        </w:rPr>
        <w:t>Placas de que permite conectar o habilitar otros dispositivos a la computadora.</w:t>
      </w:r>
    </w:p>
    <w:p w14:paraId="3BAD2725" w14:textId="33C37C63" w:rsidR="001E020E" w:rsidRDefault="001E020E" w:rsidP="001E020E"/>
    <w:p w14:paraId="6D87A300" w14:textId="3669E8C5" w:rsidR="00E1755E" w:rsidRDefault="000C4306" w:rsidP="000C4306">
      <w:pPr>
        <w:pStyle w:val="Ttulo2"/>
        <w:numPr>
          <w:ilvl w:val="0"/>
          <w:numId w:val="10"/>
        </w:numPr>
      </w:pPr>
      <w:r>
        <w:t>Ranuras PCI:</w:t>
      </w:r>
    </w:p>
    <w:p w14:paraId="1813A6BC" w14:textId="410B0EC8" w:rsidR="000C4306" w:rsidRDefault="000C4306" w:rsidP="000C4306">
      <w:pPr>
        <w:rPr>
          <w:rFonts w:ascii="Courier New" w:hAnsi="Courier New" w:cs="Courier New"/>
          <w:sz w:val="24"/>
          <w:szCs w:val="24"/>
        </w:rPr>
      </w:pPr>
      <w:r w:rsidRPr="000C4306">
        <w:rPr>
          <w:rFonts w:ascii="Courier New" w:hAnsi="Courier New" w:cs="Courier New"/>
          <w:sz w:val="24"/>
          <w:szCs w:val="24"/>
        </w:rPr>
        <w:t>E</w:t>
      </w:r>
      <w:r w:rsidRPr="000C4306">
        <w:rPr>
          <w:rFonts w:ascii="Courier New" w:hAnsi="Courier New" w:cs="Courier New"/>
          <w:sz w:val="24"/>
          <w:szCs w:val="24"/>
        </w:rPr>
        <w:t>s la forma más común de conectar tarjetas controladoras adicionales a la placa base de un ordenador.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6042DA68" w14:textId="67BAE8E4" w:rsidR="000C4306" w:rsidRDefault="000C4306" w:rsidP="000C4306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460E1825" wp14:editId="53AB34E2">
            <wp:extent cx="1562100" cy="1278083"/>
            <wp:effectExtent l="152400" t="152400" r="361950" b="3606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54" cy="1310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857056" w14:textId="2D3FEAAF" w:rsidR="000C4306" w:rsidRDefault="000C4306" w:rsidP="000C4306">
      <w:pPr>
        <w:pStyle w:val="Ttulo2"/>
        <w:numPr>
          <w:ilvl w:val="0"/>
          <w:numId w:val="10"/>
        </w:numPr>
      </w:pPr>
      <w:r>
        <w:t>Tarjeta PCI</w:t>
      </w:r>
      <w:r w:rsidR="00A126E7">
        <w:t xml:space="preserve">, </w:t>
      </w:r>
      <w:r>
        <w:t>USB:</w:t>
      </w:r>
    </w:p>
    <w:p w14:paraId="1B7324EE" w14:textId="6C3B04E8" w:rsidR="000C4306" w:rsidRPr="000C4306" w:rsidRDefault="000C4306" w:rsidP="000C4306">
      <w:pPr>
        <w:rPr>
          <w:rFonts w:ascii="Courier New" w:hAnsi="Courier New" w:cs="Courier New"/>
          <w:sz w:val="24"/>
          <w:szCs w:val="24"/>
        </w:rPr>
      </w:pPr>
      <w:r w:rsidRPr="000C4306">
        <w:rPr>
          <w:rFonts w:ascii="Courier New" w:hAnsi="Courier New" w:cs="Courier New"/>
          <w:sz w:val="24"/>
          <w:szCs w:val="24"/>
        </w:rPr>
        <w:t xml:space="preserve">Es un dispositivo de uso universal donde se puede conectar cámaras digitales, </w:t>
      </w:r>
      <w:r w:rsidRPr="000C4306">
        <w:rPr>
          <w:rFonts w:ascii="Courier New" w:hAnsi="Courier New" w:cs="Courier New"/>
          <w:sz w:val="24"/>
          <w:szCs w:val="24"/>
        </w:rPr>
        <w:t>escáner</w:t>
      </w:r>
      <w:r w:rsidRPr="000C4306">
        <w:rPr>
          <w:rFonts w:ascii="Courier New" w:hAnsi="Courier New" w:cs="Courier New"/>
          <w:sz w:val="24"/>
          <w:szCs w:val="24"/>
        </w:rPr>
        <w:t xml:space="preserve">, impresoras, webcam y </w:t>
      </w:r>
      <w:r w:rsidRPr="000C4306">
        <w:rPr>
          <w:rFonts w:ascii="Courier New" w:hAnsi="Courier New" w:cs="Courier New"/>
          <w:sz w:val="24"/>
          <w:szCs w:val="24"/>
        </w:rPr>
        <w:t>cualquier otro dispositivo</w:t>
      </w:r>
      <w:r w:rsidRPr="000C4306">
        <w:rPr>
          <w:rFonts w:ascii="Courier New" w:hAnsi="Courier New" w:cs="Courier New"/>
          <w:sz w:val="24"/>
          <w:szCs w:val="24"/>
        </w:rPr>
        <w:t xml:space="preserve"> que se haya fabricado para la tecnología USB.</w:t>
      </w:r>
    </w:p>
    <w:p w14:paraId="180F3E65" w14:textId="575FC177" w:rsidR="000C4306" w:rsidRDefault="00A126E7" w:rsidP="00A126E7">
      <w:pPr>
        <w:ind w:firstLine="708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3A297B6" wp14:editId="55B8C924">
            <wp:extent cx="2332787" cy="989310"/>
            <wp:effectExtent l="152400" t="152400" r="353695" b="3638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33" cy="998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8DD297" w14:textId="7944FEED" w:rsidR="00A126E7" w:rsidRDefault="00A126E7" w:rsidP="00A126E7">
      <w:pPr>
        <w:pStyle w:val="Ttulo2"/>
        <w:numPr>
          <w:ilvl w:val="0"/>
          <w:numId w:val="10"/>
        </w:numPr>
      </w:pPr>
      <w:r>
        <w:t>Tarjeta PCI, Video:</w:t>
      </w:r>
    </w:p>
    <w:p w14:paraId="66F4D3AA" w14:textId="393A5E28" w:rsidR="00A126E7" w:rsidRDefault="00A126E7" w:rsidP="00A126E7">
      <w:pPr>
        <w:jc w:val="both"/>
        <w:rPr>
          <w:rFonts w:ascii="Courier New" w:hAnsi="Courier New" w:cs="Courier New"/>
          <w:sz w:val="24"/>
          <w:szCs w:val="24"/>
        </w:rPr>
      </w:pPr>
      <w:r w:rsidRPr="00A126E7">
        <w:rPr>
          <w:rFonts w:ascii="Courier New" w:hAnsi="Courier New" w:cs="Courier New"/>
          <w:sz w:val="24"/>
          <w:szCs w:val="24"/>
        </w:rPr>
        <w:t>Es</w:t>
      </w:r>
      <w:r w:rsidRPr="00A126E7">
        <w:rPr>
          <w:rFonts w:ascii="Courier New" w:hAnsi="Courier New" w:cs="Courier New"/>
          <w:sz w:val="24"/>
          <w:szCs w:val="24"/>
        </w:rPr>
        <w:t>tá dedicada al procesamiento de datos relacionados con el vídeo y las imágenes que se están reproduciendo en el ordenador.</w:t>
      </w:r>
    </w:p>
    <w:p w14:paraId="0F3B06C4" w14:textId="7015EEDA" w:rsidR="00A126E7" w:rsidRDefault="00A126E7" w:rsidP="00A126E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6750DB1" wp14:editId="66C00893">
            <wp:extent cx="1834534" cy="1454785"/>
            <wp:effectExtent l="152400" t="152400" r="356235" b="35496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9" cy="1460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792047" w14:textId="1FFBFE70" w:rsidR="00A126E7" w:rsidRDefault="00A126E7" w:rsidP="00A126E7">
      <w:pPr>
        <w:pStyle w:val="Ttulo2"/>
      </w:pPr>
    </w:p>
    <w:p w14:paraId="215CDCD7" w14:textId="1E2D353D" w:rsidR="00A126E7" w:rsidRDefault="00A126E7" w:rsidP="00A126E7">
      <w:pPr>
        <w:pStyle w:val="Ttulo2"/>
        <w:numPr>
          <w:ilvl w:val="0"/>
          <w:numId w:val="10"/>
        </w:numPr>
      </w:pPr>
      <w:r>
        <w:t>Tarjeta PCI, Audio:</w:t>
      </w:r>
    </w:p>
    <w:p w14:paraId="47601C88" w14:textId="27765FDA" w:rsidR="00A126E7" w:rsidRDefault="00A126E7" w:rsidP="00A126E7">
      <w:pPr>
        <w:jc w:val="both"/>
        <w:rPr>
          <w:rFonts w:ascii="Courier New" w:hAnsi="Courier New" w:cs="Courier New"/>
          <w:sz w:val="24"/>
          <w:szCs w:val="24"/>
        </w:rPr>
      </w:pPr>
      <w:r w:rsidRPr="00A126E7">
        <w:rPr>
          <w:rFonts w:ascii="Courier New" w:hAnsi="Courier New" w:cs="Courier New"/>
          <w:sz w:val="24"/>
          <w:szCs w:val="24"/>
        </w:rPr>
        <w:t>E</w:t>
      </w:r>
      <w:r w:rsidRPr="00A126E7">
        <w:rPr>
          <w:rFonts w:ascii="Courier New" w:hAnsi="Courier New" w:cs="Courier New"/>
          <w:sz w:val="24"/>
          <w:szCs w:val="24"/>
        </w:rPr>
        <w:t>s un dispositivo que se conecta a la placa base del ordenador, o que puede ir integrada en la misma.</w:t>
      </w:r>
    </w:p>
    <w:p w14:paraId="0347E3B3" w14:textId="392F4C61" w:rsidR="00A126E7" w:rsidRDefault="002A1F5D" w:rsidP="002A1F5D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4A082971" wp14:editId="71179821">
            <wp:extent cx="2170819" cy="1126668"/>
            <wp:effectExtent l="152400" t="152400" r="363220" b="3594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81" cy="1148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91F51C" w14:textId="08752524" w:rsidR="002A1F5D" w:rsidRDefault="002A1F5D" w:rsidP="002A1F5D">
      <w:pPr>
        <w:jc w:val="center"/>
        <w:rPr>
          <w:rFonts w:ascii="Courier New" w:hAnsi="Courier New" w:cs="Courier New"/>
          <w:sz w:val="24"/>
          <w:szCs w:val="24"/>
        </w:rPr>
      </w:pPr>
    </w:p>
    <w:p w14:paraId="111E941F" w14:textId="5D252C05" w:rsidR="002A1F5D" w:rsidRDefault="002A1F5D" w:rsidP="002A1F5D">
      <w:pPr>
        <w:jc w:val="center"/>
        <w:rPr>
          <w:rFonts w:ascii="Courier New" w:hAnsi="Courier New" w:cs="Courier New"/>
          <w:sz w:val="24"/>
          <w:szCs w:val="24"/>
        </w:rPr>
      </w:pPr>
    </w:p>
    <w:p w14:paraId="7616B5F2" w14:textId="604F07F6" w:rsidR="002A1F5D" w:rsidRDefault="002A1F5D" w:rsidP="002A1F5D">
      <w:pPr>
        <w:jc w:val="center"/>
        <w:rPr>
          <w:rFonts w:ascii="Courier New" w:hAnsi="Courier New" w:cs="Courier New"/>
          <w:sz w:val="24"/>
          <w:szCs w:val="24"/>
        </w:rPr>
      </w:pPr>
    </w:p>
    <w:p w14:paraId="7F0C16C7" w14:textId="0DD2D66B" w:rsidR="002A1F5D" w:rsidRDefault="002A1F5D" w:rsidP="002A1F5D">
      <w:pPr>
        <w:pStyle w:val="Ttulo2"/>
      </w:pPr>
    </w:p>
    <w:p w14:paraId="6C787FBD" w14:textId="4654D8BA" w:rsidR="002A1F5D" w:rsidRDefault="002A1F5D" w:rsidP="002A1F5D">
      <w:pPr>
        <w:pStyle w:val="Ttulo2"/>
        <w:numPr>
          <w:ilvl w:val="0"/>
          <w:numId w:val="10"/>
        </w:numPr>
      </w:pPr>
      <w:r>
        <w:t>Tarjetas PCI, RED:</w:t>
      </w:r>
    </w:p>
    <w:p w14:paraId="400B2FD6" w14:textId="66F78B52" w:rsidR="002A1F5D" w:rsidRDefault="002A1F5D" w:rsidP="002A1F5D">
      <w:pPr>
        <w:rPr>
          <w:rFonts w:ascii="Courier New" w:hAnsi="Courier New" w:cs="Courier New"/>
          <w:sz w:val="24"/>
          <w:szCs w:val="24"/>
        </w:rPr>
      </w:pPr>
      <w:r w:rsidRPr="002A1F5D">
        <w:rPr>
          <w:rFonts w:ascii="Courier New" w:hAnsi="Courier New" w:cs="Courier New"/>
          <w:sz w:val="24"/>
          <w:szCs w:val="24"/>
        </w:rPr>
        <w:t>S</w:t>
      </w:r>
      <w:r w:rsidRPr="002A1F5D">
        <w:rPr>
          <w:rFonts w:ascii="Courier New" w:hAnsi="Courier New" w:cs="Courier New"/>
          <w:sz w:val="24"/>
          <w:szCs w:val="24"/>
        </w:rPr>
        <w:t>e instala en una ranura de interconexión de componentes periféricos (PCI) en la placa base de una computadora</w:t>
      </w:r>
    </w:p>
    <w:p w14:paraId="41A8C146" w14:textId="49C7CD17" w:rsidR="002A1F5D" w:rsidRDefault="002A1F5D" w:rsidP="002A1F5D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0CEB4792" wp14:editId="3B727938">
            <wp:extent cx="1932263" cy="1116199"/>
            <wp:effectExtent l="152400" t="152400" r="354330" b="3702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63" cy="1116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13C439" w14:textId="3E5B8284" w:rsidR="0032733F" w:rsidRDefault="0032733F" w:rsidP="0032733F">
      <w:pPr>
        <w:pStyle w:val="Ttulo1"/>
      </w:pPr>
    </w:p>
    <w:p w14:paraId="57AAEA8D" w14:textId="482D8DE8" w:rsidR="0032733F" w:rsidRDefault="0032733F" w:rsidP="0032733F">
      <w:pPr>
        <w:pStyle w:val="Ttulo1"/>
        <w:numPr>
          <w:ilvl w:val="0"/>
          <w:numId w:val="5"/>
        </w:numPr>
      </w:pPr>
      <w:r>
        <w:t>Laboratorio de 20 preguntas:</w:t>
      </w:r>
    </w:p>
    <w:p w14:paraId="16A9CC2F" w14:textId="0B0AE4D2" w:rsidR="0032733F" w:rsidRDefault="0032733F" w:rsidP="0032733F"/>
    <w:p w14:paraId="2F621693" w14:textId="6CCB66FC" w:rsidR="0032733F" w:rsidRDefault="0032733F" w:rsidP="0032733F">
      <w:pPr>
        <w:pStyle w:val="Ttulo2"/>
        <w:numPr>
          <w:ilvl w:val="0"/>
          <w:numId w:val="12"/>
        </w:numPr>
      </w:pPr>
      <w:r>
        <w:t xml:space="preserve">Describa brevemente que es las Memoria </w:t>
      </w:r>
      <w:proofErr w:type="spellStart"/>
      <w:r>
        <w:t>Ram</w:t>
      </w:r>
      <w:proofErr w:type="spellEnd"/>
      <w:r>
        <w:t xml:space="preserve"> para usted.</w:t>
      </w:r>
    </w:p>
    <w:p w14:paraId="62908B65" w14:textId="4F89580E" w:rsidR="0032733F" w:rsidRDefault="0032733F" w:rsidP="0032733F">
      <w:pPr>
        <w:pStyle w:val="Prrafodelista"/>
        <w:rPr>
          <w:rFonts w:ascii="Courier New" w:hAnsi="Courier New" w:cs="Courier New"/>
          <w:sz w:val="24"/>
          <w:szCs w:val="24"/>
        </w:rPr>
      </w:pPr>
      <w:r w:rsidRPr="0032733F">
        <w:rPr>
          <w:rFonts w:ascii="Courier New" w:hAnsi="Courier New" w:cs="Courier New"/>
          <w:sz w:val="24"/>
          <w:szCs w:val="24"/>
        </w:rPr>
        <w:t xml:space="preserve">La memoria </w:t>
      </w:r>
      <w:proofErr w:type="spellStart"/>
      <w:r w:rsidRPr="0032733F">
        <w:rPr>
          <w:rFonts w:ascii="Courier New" w:hAnsi="Courier New" w:cs="Courier New"/>
          <w:sz w:val="24"/>
          <w:szCs w:val="24"/>
        </w:rPr>
        <w:t>Ram</w:t>
      </w:r>
      <w:proofErr w:type="spellEnd"/>
      <w:r w:rsidRPr="0032733F">
        <w:rPr>
          <w:rFonts w:ascii="Courier New" w:hAnsi="Courier New" w:cs="Courier New"/>
          <w:sz w:val="24"/>
          <w:szCs w:val="24"/>
        </w:rPr>
        <w:t xml:space="preserve"> guarda información de forma temporal en nuestra PC.</w:t>
      </w:r>
    </w:p>
    <w:p w14:paraId="6303EA40" w14:textId="283E78EF" w:rsidR="0032733F" w:rsidRDefault="0032733F" w:rsidP="0032733F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7FB240F0" w14:textId="155C3241" w:rsidR="0032733F" w:rsidRDefault="0032733F" w:rsidP="0032733F">
      <w:pPr>
        <w:pStyle w:val="Ttulo2"/>
        <w:numPr>
          <w:ilvl w:val="0"/>
          <w:numId w:val="12"/>
        </w:numPr>
      </w:pPr>
      <w:r>
        <w:t xml:space="preserve">Donde se ubica exactamente la memoria </w:t>
      </w:r>
      <w:proofErr w:type="spellStart"/>
      <w:r>
        <w:t>Ram</w:t>
      </w:r>
      <w:proofErr w:type="spellEnd"/>
      <w:r>
        <w:t>.</w:t>
      </w:r>
    </w:p>
    <w:p w14:paraId="0D00A608" w14:textId="4EB5ECD7" w:rsidR="0032733F" w:rsidRDefault="0032733F" w:rsidP="0032733F">
      <w:pPr>
        <w:jc w:val="both"/>
        <w:rPr>
          <w:rFonts w:ascii="Courier New" w:hAnsi="Courier New" w:cs="Courier New"/>
          <w:sz w:val="24"/>
          <w:szCs w:val="24"/>
        </w:rPr>
      </w:pPr>
      <w:r w:rsidRPr="0032733F">
        <w:rPr>
          <w:rFonts w:ascii="Courier New" w:hAnsi="Courier New" w:cs="Courier New"/>
          <w:sz w:val="24"/>
          <w:szCs w:val="24"/>
        </w:rPr>
        <w:t>S</w:t>
      </w:r>
      <w:r w:rsidRPr="0032733F">
        <w:rPr>
          <w:rFonts w:ascii="Courier New" w:hAnsi="Courier New" w:cs="Courier New"/>
          <w:sz w:val="24"/>
          <w:szCs w:val="24"/>
        </w:rPr>
        <w:t>on largas y delgadas, generalmente se ubican a la derecha del procesador.</w:t>
      </w:r>
    </w:p>
    <w:p w14:paraId="344BC541" w14:textId="2DD34652" w:rsidR="0032733F" w:rsidRDefault="0032733F" w:rsidP="0032733F">
      <w:pPr>
        <w:pStyle w:val="Ttulo2"/>
        <w:numPr>
          <w:ilvl w:val="0"/>
          <w:numId w:val="12"/>
        </w:numPr>
      </w:pPr>
      <w:r>
        <w:t xml:space="preserve">¿Por qué es importante la memoria </w:t>
      </w:r>
      <w:proofErr w:type="spellStart"/>
      <w:r>
        <w:t>Ram</w:t>
      </w:r>
      <w:proofErr w:type="spellEnd"/>
      <w:r>
        <w:t>?</w:t>
      </w:r>
    </w:p>
    <w:p w14:paraId="1D3D7190" w14:textId="2BAC9880" w:rsidR="0032733F" w:rsidRDefault="00AC4096" w:rsidP="00AC4096">
      <w:pPr>
        <w:jc w:val="both"/>
        <w:rPr>
          <w:rFonts w:ascii="Courier New" w:hAnsi="Courier New" w:cs="Courier New"/>
          <w:sz w:val="24"/>
          <w:szCs w:val="24"/>
        </w:rPr>
      </w:pPr>
      <w:r w:rsidRPr="00AC4096">
        <w:rPr>
          <w:rFonts w:ascii="Courier New" w:hAnsi="Courier New" w:cs="Courier New"/>
          <w:sz w:val="24"/>
          <w:szCs w:val="24"/>
        </w:rPr>
        <w:t>E</w:t>
      </w:r>
      <w:r w:rsidRPr="00AC4096">
        <w:rPr>
          <w:rFonts w:ascii="Courier New" w:hAnsi="Courier New" w:cs="Courier New"/>
          <w:sz w:val="24"/>
          <w:szCs w:val="24"/>
        </w:rPr>
        <w:t>s la memoria principal de nuestro dispositivo, en la que se almacenan los datos (de forma temporal) sobre las aplicaciones que se están usando.</w:t>
      </w:r>
    </w:p>
    <w:p w14:paraId="17633D0C" w14:textId="5FF8AC60" w:rsidR="00AC4096" w:rsidRDefault="00AC4096" w:rsidP="00AC4096">
      <w:pPr>
        <w:jc w:val="both"/>
        <w:rPr>
          <w:rFonts w:ascii="Courier New" w:hAnsi="Courier New" w:cs="Courier New"/>
          <w:sz w:val="24"/>
          <w:szCs w:val="24"/>
        </w:rPr>
      </w:pPr>
    </w:p>
    <w:p w14:paraId="61F9D27D" w14:textId="1A17E1BE" w:rsidR="00AC4096" w:rsidRDefault="00AC4096" w:rsidP="00AC4096">
      <w:pPr>
        <w:pStyle w:val="Ttulo2"/>
        <w:numPr>
          <w:ilvl w:val="0"/>
          <w:numId w:val="12"/>
        </w:numPr>
      </w:pPr>
      <w:r>
        <w:t>M</w:t>
      </w:r>
      <w:r w:rsidRPr="00AC4096">
        <w:t>emoria</w:t>
      </w:r>
      <w:r>
        <w:t xml:space="preserve"> que</w:t>
      </w:r>
      <w:r w:rsidRPr="00AC4096">
        <w:t xml:space="preserve"> por cada DIMM es de 2GB</w:t>
      </w:r>
    </w:p>
    <w:p w14:paraId="213BFDF5" w14:textId="40C5172E" w:rsidR="00AC4096" w:rsidRPr="00AC4096" w:rsidRDefault="00AC4096" w:rsidP="00AC4096">
      <w:pPr>
        <w:jc w:val="both"/>
        <w:rPr>
          <w:rFonts w:ascii="Courier New" w:hAnsi="Courier New" w:cs="Courier New"/>
          <w:sz w:val="24"/>
          <w:szCs w:val="24"/>
        </w:rPr>
      </w:pPr>
      <w:r w:rsidRPr="00AC4096">
        <w:rPr>
          <w:rFonts w:ascii="Courier New" w:hAnsi="Courier New" w:cs="Courier New"/>
          <w:sz w:val="24"/>
          <w:szCs w:val="24"/>
        </w:rPr>
        <w:t>RAM DDR1</w:t>
      </w:r>
    </w:p>
    <w:p w14:paraId="64170505" w14:textId="1904D44D" w:rsidR="00AC4096" w:rsidRDefault="00AC4096" w:rsidP="00AC4096">
      <w:pPr>
        <w:pStyle w:val="Ttulo2"/>
        <w:numPr>
          <w:ilvl w:val="0"/>
          <w:numId w:val="12"/>
        </w:numPr>
      </w:pPr>
      <w:r>
        <w:t xml:space="preserve">Tamaño máximo de una memoria </w:t>
      </w:r>
      <w:proofErr w:type="spellStart"/>
      <w:r>
        <w:t>Ram</w:t>
      </w:r>
      <w:proofErr w:type="spellEnd"/>
      <w:r>
        <w:t xml:space="preserve"> DDR2</w:t>
      </w:r>
    </w:p>
    <w:p w14:paraId="6951596C" w14:textId="04688F83" w:rsidR="00AC4096" w:rsidRDefault="00AC4096" w:rsidP="00AC4096">
      <w:pPr>
        <w:rPr>
          <w:rFonts w:ascii="Courier New" w:hAnsi="Courier New" w:cs="Courier New"/>
          <w:sz w:val="24"/>
          <w:szCs w:val="24"/>
        </w:rPr>
      </w:pPr>
      <w:r w:rsidRPr="00AC4096">
        <w:rPr>
          <w:rFonts w:ascii="Courier New" w:hAnsi="Courier New" w:cs="Courier New"/>
          <w:sz w:val="24"/>
          <w:szCs w:val="24"/>
        </w:rPr>
        <w:t>El tamaño máximo es de 4GB</w:t>
      </w:r>
    </w:p>
    <w:p w14:paraId="3A5635C9" w14:textId="185A2568" w:rsidR="00AC4096" w:rsidRDefault="00AC4096" w:rsidP="00AC4096">
      <w:pPr>
        <w:rPr>
          <w:rFonts w:ascii="Courier New" w:hAnsi="Courier New" w:cs="Courier New"/>
          <w:sz w:val="24"/>
          <w:szCs w:val="24"/>
        </w:rPr>
      </w:pPr>
    </w:p>
    <w:p w14:paraId="5559C1E6" w14:textId="6F707A74" w:rsidR="00AC4096" w:rsidRDefault="00AC4096" w:rsidP="00AC4096">
      <w:pPr>
        <w:rPr>
          <w:rFonts w:ascii="Courier New" w:hAnsi="Courier New" w:cs="Courier New"/>
          <w:sz w:val="24"/>
          <w:szCs w:val="24"/>
        </w:rPr>
      </w:pPr>
    </w:p>
    <w:p w14:paraId="4916B58B" w14:textId="073F63A6" w:rsidR="00AC4096" w:rsidRDefault="00AC4096" w:rsidP="00AC4096">
      <w:pPr>
        <w:rPr>
          <w:rFonts w:ascii="Courier New" w:hAnsi="Courier New" w:cs="Courier New"/>
          <w:sz w:val="24"/>
          <w:szCs w:val="24"/>
        </w:rPr>
      </w:pPr>
    </w:p>
    <w:p w14:paraId="25DE9C17" w14:textId="3AE4F982" w:rsidR="00AC4096" w:rsidRDefault="00AC4096" w:rsidP="00AC4096">
      <w:pPr>
        <w:pStyle w:val="Ttulo2"/>
        <w:numPr>
          <w:ilvl w:val="0"/>
          <w:numId w:val="12"/>
        </w:numPr>
      </w:pPr>
      <w:r>
        <w:t>Tiene como tamaño máximo por cada DIMM 16GB</w:t>
      </w:r>
    </w:p>
    <w:p w14:paraId="7D44BF1F" w14:textId="2A08CE78" w:rsidR="00AC4096" w:rsidRDefault="00AC4096" w:rsidP="00AC4096">
      <w:pPr>
        <w:jc w:val="both"/>
        <w:rPr>
          <w:rFonts w:ascii="Courier New" w:hAnsi="Courier New" w:cs="Courier New"/>
          <w:sz w:val="24"/>
          <w:szCs w:val="24"/>
        </w:rPr>
      </w:pPr>
      <w:r w:rsidRPr="00AC4096">
        <w:rPr>
          <w:rFonts w:ascii="Courier New" w:hAnsi="Courier New" w:cs="Courier New"/>
          <w:sz w:val="24"/>
          <w:szCs w:val="24"/>
        </w:rPr>
        <w:t>RAM DDR4</w:t>
      </w:r>
    </w:p>
    <w:p w14:paraId="2EE5AD62" w14:textId="38723A04" w:rsidR="00AC4096" w:rsidRDefault="008E2341" w:rsidP="008E2341">
      <w:pPr>
        <w:pStyle w:val="Ttulo2"/>
        <w:numPr>
          <w:ilvl w:val="0"/>
          <w:numId w:val="12"/>
        </w:numPr>
      </w:pPr>
      <w:r>
        <w:t>Memoria que por cada DIMM es de 8GB</w:t>
      </w:r>
    </w:p>
    <w:p w14:paraId="112877F5" w14:textId="0A5606F2" w:rsidR="008E2341" w:rsidRDefault="008E2341" w:rsidP="008E2341">
      <w:pPr>
        <w:rPr>
          <w:rFonts w:ascii="Courier New" w:hAnsi="Courier New" w:cs="Courier New"/>
          <w:sz w:val="24"/>
          <w:szCs w:val="24"/>
        </w:rPr>
      </w:pPr>
      <w:r w:rsidRPr="008E2341">
        <w:rPr>
          <w:rFonts w:ascii="Courier New" w:hAnsi="Courier New" w:cs="Courier New"/>
          <w:sz w:val="24"/>
          <w:szCs w:val="24"/>
        </w:rPr>
        <w:t>RAM DDR3</w:t>
      </w:r>
    </w:p>
    <w:p w14:paraId="21552BD6" w14:textId="0774C8C7" w:rsidR="008E2341" w:rsidRDefault="008E2341" w:rsidP="008E2341">
      <w:pPr>
        <w:pStyle w:val="Ttulo2"/>
        <w:numPr>
          <w:ilvl w:val="0"/>
          <w:numId w:val="12"/>
        </w:numPr>
      </w:pPr>
      <w:r>
        <w:t xml:space="preserve">¿Qué es el procesador? </w:t>
      </w:r>
    </w:p>
    <w:p w14:paraId="2647338B" w14:textId="318AE07F" w:rsidR="008E2341" w:rsidRDefault="008E2341" w:rsidP="008E2341">
      <w:pPr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8E2341">
        <w:rPr>
          <w:rFonts w:ascii="Courier New" w:hAnsi="Courier New" w:cs="Courier New"/>
          <w:sz w:val="24"/>
          <w:szCs w:val="24"/>
        </w:rPr>
        <w:t>Programa informático que procesa o somete a una serie de operaciones la información introducida en la computadora.</w:t>
      </w:r>
    </w:p>
    <w:p w14:paraId="37D33696" w14:textId="2DC5DE24" w:rsidR="008E2341" w:rsidRDefault="008E2341" w:rsidP="008E2341">
      <w:pPr>
        <w:pStyle w:val="Ttulo2"/>
        <w:numPr>
          <w:ilvl w:val="0"/>
          <w:numId w:val="12"/>
        </w:numPr>
      </w:pPr>
      <w:r>
        <w:t>¿Principal función de un procesador?</w:t>
      </w:r>
    </w:p>
    <w:p w14:paraId="1AE7C766" w14:textId="0655AF9A" w:rsidR="008E2341" w:rsidRDefault="008E2341" w:rsidP="008E2341">
      <w:pPr>
        <w:jc w:val="both"/>
        <w:rPr>
          <w:rFonts w:ascii="Courier New" w:hAnsi="Courier New" w:cs="Courier New"/>
          <w:sz w:val="24"/>
          <w:szCs w:val="24"/>
        </w:rPr>
      </w:pPr>
      <w:r w:rsidRPr="008E2341">
        <w:rPr>
          <w:rFonts w:ascii="Courier New" w:hAnsi="Courier New" w:cs="Courier New"/>
          <w:sz w:val="24"/>
          <w:szCs w:val="24"/>
        </w:rPr>
        <w:t>Es un elemento que procesa todo lo que ocurre en la PC</w:t>
      </w:r>
    </w:p>
    <w:p w14:paraId="203E6789" w14:textId="44A8DA1F" w:rsidR="008E2341" w:rsidRDefault="008E2341" w:rsidP="008E2341">
      <w:pPr>
        <w:pStyle w:val="Ttulo2"/>
        <w:numPr>
          <w:ilvl w:val="0"/>
          <w:numId w:val="12"/>
        </w:numPr>
      </w:pPr>
      <w:r>
        <w:t>Mencione 2 tipos de procesadores.</w:t>
      </w:r>
    </w:p>
    <w:p w14:paraId="1CC4ADA8" w14:textId="6C731F58" w:rsidR="008E2341" w:rsidRDefault="008E2341" w:rsidP="004E15DD">
      <w:pPr>
        <w:jc w:val="both"/>
        <w:rPr>
          <w:rFonts w:ascii="Courier New" w:hAnsi="Courier New" w:cs="Courier New"/>
          <w:sz w:val="24"/>
          <w:szCs w:val="24"/>
        </w:rPr>
      </w:pPr>
      <w:r w:rsidRPr="004E15DD">
        <w:rPr>
          <w:rFonts w:ascii="Courier New" w:hAnsi="Courier New" w:cs="Courier New"/>
          <w:sz w:val="24"/>
          <w:szCs w:val="24"/>
        </w:rPr>
        <w:t>Intel Core i5</w:t>
      </w:r>
      <w:r w:rsidRPr="004E15DD">
        <w:rPr>
          <w:rFonts w:ascii="Courier New" w:hAnsi="Courier New" w:cs="Courier New"/>
          <w:sz w:val="24"/>
          <w:szCs w:val="24"/>
        </w:rPr>
        <w:t xml:space="preserve"> y AMD</w:t>
      </w:r>
      <w:r w:rsidRPr="004E15DD">
        <w:rPr>
          <w:rFonts w:ascii="Courier New" w:hAnsi="Courier New" w:cs="Courier New"/>
          <w:sz w:val="24"/>
          <w:szCs w:val="24"/>
        </w:rPr>
        <w:t xml:space="preserve"> </w:t>
      </w:r>
      <w:r w:rsidR="004E15DD" w:rsidRPr="004E15DD">
        <w:rPr>
          <w:rFonts w:ascii="Courier New" w:hAnsi="Courier New" w:cs="Courier New"/>
          <w:sz w:val="24"/>
          <w:szCs w:val="24"/>
        </w:rPr>
        <w:t xml:space="preserve">RYZEN </w:t>
      </w:r>
      <w:r w:rsidRPr="004E15DD">
        <w:rPr>
          <w:rFonts w:ascii="Courier New" w:hAnsi="Courier New" w:cs="Courier New"/>
          <w:sz w:val="24"/>
          <w:szCs w:val="24"/>
        </w:rPr>
        <w:t>5</w:t>
      </w:r>
    </w:p>
    <w:p w14:paraId="17865CC5" w14:textId="4EA4D933" w:rsidR="004E15DD" w:rsidRDefault="004E15DD" w:rsidP="004E15DD">
      <w:pPr>
        <w:pStyle w:val="Ttulo2"/>
        <w:numPr>
          <w:ilvl w:val="0"/>
          <w:numId w:val="12"/>
        </w:numPr>
      </w:pPr>
      <w:r>
        <w:t xml:space="preserve">¿Qué es el encapsulado LGA </w:t>
      </w:r>
      <w:proofErr w:type="spellStart"/>
      <w:r>
        <w:t>Land</w:t>
      </w:r>
      <w:proofErr w:type="spellEnd"/>
      <w:r>
        <w:t>?</w:t>
      </w:r>
    </w:p>
    <w:p w14:paraId="252D5F35" w14:textId="0F0A96CF" w:rsidR="004E15DD" w:rsidRDefault="004E15DD" w:rsidP="004E15DD">
      <w:pPr>
        <w:jc w:val="both"/>
        <w:rPr>
          <w:rFonts w:ascii="Courier New" w:hAnsi="Courier New" w:cs="Courier New"/>
          <w:sz w:val="24"/>
          <w:szCs w:val="24"/>
        </w:rPr>
      </w:pPr>
      <w:r w:rsidRPr="004E15DD">
        <w:rPr>
          <w:rFonts w:ascii="Courier New" w:hAnsi="Courier New" w:cs="Courier New"/>
          <w:sz w:val="24"/>
          <w:szCs w:val="24"/>
        </w:rPr>
        <w:t>P</w:t>
      </w:r>
      <w:r w:rsidRPr="004E15DD">
        <w:rPr>
          <w:rFonts w:ascii="Courier New" w:hAnsi="Courier New" w:cs="Courier New"/>
          <w:sz w:val="24"/>
          <w:szCs w:val="24"/>
        </w:rPr>
        <w:t>ara dispositivos electrónicos de montaje superficial que se caracteriza además de la ausencia de terminales físicos para soldar</w:t>
      </w:r>
    </w:p>
    <w:p w14:paraId="244831F5" w14:textId="694A7AFD" w:rsidR="004E15DD" w:rsidRDefault="004E15DD" w:rsidP="004E15DD">
      <w:pPr>
        <w:pStyle w:val="Ttulo2"/>
        <w:numPr>
          <w:ilvl w:val="0"/>
          <w:numId w:val="12"/>
        </w:numPr>
      </w:pPr>
      <w:r>
        <w:t>¿Qué es el encapsulado PGA</w:t>
      </w:r>
      <w:r w:rsidR="00182F01">
        <w:t xml:space="preserve"> Pin</w:t>
      </w:r>
      <w:r>
        <w:t>?</w:t>
      </w:r>
    </w:p>
    <w:p w14:paraId="0FD956E7" w14:textId="2757E19A" w:rsidR="004E15DD" w:rsidRPr="00182F01" w:rsidRDefault="004E15DD" w:rsidP="00182F01">
      <w:pPr>
        <w:jc w:val="both"/>
        <w:rPr>
          <w:rFonts w:ascii="Courier New" w:hAnsi="Courier New" w:cs="Courier New"/>
          <w:sz w:val="24"/>
          <w:szCs w:val="24"/>
        </w:rPr>
      </w:pPr>
      <w:r w:rsidRPr="00182F01">
        <w:rPr>
          <w:rFonts w:ascii="Courier New" w:hAnsi="Courier New" w:cs="Courier New"/>
          <w:sz w:val="24"/>
          <w:szCs w:val="24"/>
        </w:rPr>
        <w:t>Es un interfaz para microprocesadores y circuitos integrados o microchip</w:t>
      </w:r>
    </w:p>
    <w:p w14:paraId="717690B5" w14:textId="6A981CBA" w:rsidR="004E15DD" w:rsidRDefault="004E15DD" w:rsidP="00182F01">
      <w:pPr>
        <w:pStyle w:val="Ttulo2"/>
        <w:numPr>
          <w:ilvl w:val="0"/>
          <w:numId w:val="12"/>
        </w:numPr>
      </w:pPr>
      <w:r>
        <w:t xml:space="preserve">¿Qué es el encapsulado BGA </w:t>
      </w:r>
      <w:r w:rsidR="00182F01">
        <w:t>Ball?</w:t>
      </w:r>
    </w:p>
    <w:p w14:paraId="6892F092" w14:textId="46E0DBD1" w:rsidR="00182F01" w:rsidRPr="00182F01" w:rsidRDefault="00182F01" w:rsidP="00182F01">
      <w:pPr>
        <w:jc w:val="both"/>
        <w:rPr>
          <w:rFonts w:ascii="Courier New" w:hAnsi="Courier New" w:cs="Courier New"/>
          <w:sz w:val="24"/>
          <w:szCs w:val="24"/>
        </w:rPr>
      </w:pPr>
      <w:r w:rsidRPr="00182F01">
        <w:rPr>
          <w:rFonts w:ascii="Courier New" w:hAnsi="Courier New" w:cs="Courier New"/>
          <w:sz w:val="24"/>
          <w:szCs w:val="24"/>
        </w:rPr>
        <w:t>T</w:t>
      </w:r>
      <w:r w:rsidRPr="00182F01">
        <w:rPr>
          <w:rFonts w:ascii="Courier New" w:hAnsi="Courier New" w:cs="Courier New"/>
          <w:sz w:val="24"/>
          <w:szCs w:val="24"/>
        </w:rPr>
        <w:t>ipo único de embalaje de montaje en superficie, que se utiliza para circuitos integrados donde los componentes electrónicos</w:t>
      </w:r>
    </w:p>
    <w:p w14:paraId="089A5FC5" w14:textId="7F41E216" w:rsidR="004E15DD" w:rsidRDefault="00182F01" w:rsidP="00182F01">
      <w:pPr>
        <w:pStyle w:val="Ttulo2"/>
        <w:numPr>
          <w:ilvl w:val="0"/>
          <w:numId w:val="12"/>
        </w:numPr>
      </w:pPr>
      <w:r>
        <w:t>Placa de circuitos impreso que permite la integración de todos los componentes de una PC</w:t>
      </w:r>
    </w:p>
    <w:p w14:paraId="1D8B6C1E" w14:textId="53116F69" w:rsidR="00182F01" w:rsidRDefault="00182F01" w:rsidP="00182F01">
      <w:pPr>
        <w:jc w:val="both"/>
        <w:rPr>
          <w:rFonts w:ascii="Courier New" w:hAnsi="Courier New" w:cs="Courier New"/>
          <w:sz w:val="24"/>
          <w:szCs w:val="24"/>
        </w:rPr>
      </w:pPr>
      <w:proofErr w:type="spellStart"/>
      <w:r w:rsidRPr="00182F01">
        <w:rPr>
          <w:rFonts w:ascii="Courier New" w:hAnsi="Courier New" w:cs="Courier New"/>
          <w:sz w:val="24"/>
          <w:szCs w:val="24"/>
        </w:rPr>
        <w:t>Motherboard</w:t>
      </w:r>
      <w:proofErr w:type="spellEnd"/>
      <w:r w:rsidRPr="00182F01">
        <w:rPr>
          <w:rFonts w:ascii="Courier New" w:hAnsi="Courier New" w:cs="Courier New"/>
          <w:sz w:val="24"/>
          <w:szCs w:val="24"/>
        </w:rPr>
        <w:t xml:space="preserve"> o tarjeta madre </w:t>
      </w:r>
    </w:p>
    <w:p w14:paraId="5EEC0425" w14:textId="6975D72B" w:rsidR="00182F01" w:rsidRDefault="00182F01" w:rsidP="00182F01">
      <w:pPr>
        <w:pStyle w:val="Ttulo2"/>
        <w:numPr>
          <w:ilvl w:val="0"/>
          <w:numId w:val="12"/>
        </w:numPr>
      </w:pPr>
      <w:r>
        <w:t>¿Qué es la tarjeta madre?</w:t>
      </w:r>
    </w:p>
    <w:p w14:paraId="68CC80C2" w14:textId="10CD5B50" w:rsidR="00182F01" w:rsidRDefault="00182F01" w:rsidP="00182F01">
      <w:pPr>
        <w:jc w:val="both"/>
        <w:rPr>
          <w:rFonts w:ascii="Courier New" w:hAnsi="Courier New" w:cs="Courier New"/>
          <w:sz w:val="24"/>
          <w:szCs w:val="24"/>
        </w:rPr>
      </w:pPr>
      <w:r w:rsidRPr="00182F01">
        <w:rPr>
          <w:rFonts w:ascii="Courier New" w:hAnsi="Courier New" w:cs="Courier New"/>
          <w:sz w:val="24"/>
          <w:szCs w:val="24"/>
        </w:rPr>
        <w:t>P</w:t>
      </w:r>
      <w:r w:rsidRPr="00182F01">
        <w:rPr>
          <w:rFonts w:ascii="Courier New" w:hAnsi="Courier New" w:cs="Courier New"/>
          <w:sz w:val="24"/>
          <w:szCs w:val="24"/>
        </w:rPr>
        <w:t>laca de circuito impreso principal de una computadora</w:t>
      </w:r>
    </w:p>
    <w:p w14:paraId="3134D8F1" w14:textId="1B314B62" w:rsidR="00182F01" w:rsidRDefault="00182F01" w:rsidP="00182F01">
      <w:pPr>
        <w:pStyle w:val="Ttulo2"/>
        <w:numPr>
          <w:ilvl w:val="0"/>
          <w:numId w:val="12"/>
        </w:numPr>
      </w:pPr>
      <w:r>
        <w:t>Mencione 3 elementos que compone una tarjeta madre</w:t>
      </w:r>
    </w:p>
    <w:p w14:paraId="4D25A2FA" w14:textId="4248502D" w:rsidR="00182F01" w:rsidRDefault="0047239E" w:rsidP="0047239E">
      <w:pPr>
        <w:jc w:val="both"/>
        <w:rPr>
          <w:rFonts w:ascii="Courier New" w:hAnsi="Courier New" w:cs="Courier New"/>
          <w:sz w:val="24"/>
          <w:szCs w:val="24"/>
        </w:rPr>
      </w:pPr>
      <w:r w:rsidRPr="0047239E">
        <w:rPr>
          <w:rFonts w:ascii="Courier New" w:hAnsi="Courier New" w:cs="Courier New"/>
          <w:sz w:val="24"/>
          <w:szCs w:val="24"/>
        </w:rPr>
        <w:t xml:space="preserve">Memoria RAM, Disco Duro y Zócalo </w:t>
      </w:r>
    </w:p>
    <w:p w14:paraId="6B38A9AF" w14:textId="056A5BE7" w:rsidR="0047239E" w:rsidRDefault="0047239E" w:rsidP="0047239E">
      <w:pPr>
        <w:pStyle w:val="Ttulo2"/>
        <w:numPr>
          <w:ilvl w:val="0"/>
          <w:numId w:val="12"/>
        </w:numPr>
      </w:pPr>
      <w:r>
        <w:t>De que tratan las placas adicionales</w:t>
      </w:r>
    </w:p>
    <w:p w14:paraId="5C544F29" w14:textId="4364AEC2" w:rsidR="0047239E" w:rsidRDefault="0047239E" w:rsidP="0047239E">
      <w:pPr>
        <w:jc w:val="both"/>
        <w:rPr>
          <w:rFonts w:ascii="Courier New" w:hAnsi="Courier New" w:cs="Courier New"/>
          <w:sz w:val="24"/>
          <w:szCs w:val="24"/>
        </w:rPr>
      </w:pPr>
      <w:r w:rsidRPr="0047239E">
        <w:rPr>
          <w:rFonts w:ascii="Courier New" w:hAnsi="Courier New" w:cs="Courier New"/>
          <w:sz w:val="24"/>
          <w:szCs w:val="24"/>
        </w:rPr>
        <w:t xml:space="preserve">Permite conectar o habilitar otros dispositivos en la computadora </w:t>
      </w:r>
    </w:p>
    <w:p w14:paraId="08912B03" w14:textId="442BC019" w:rsidR="0047239E" w:rsidRDefault="0047239E" w:rsidP="0047239E">
      <w:pPr>
        <w:jc w:val="both"/>
        <w:rPr>
          <w:rFonts w:ascii="Courier New" w:hAnsi="Courier New" w:cs="Courier New"/>
          <w:sz w:val="24"/>
          <w:szCs w:val="24"/>
        </w:rPr>
      </w:pPr>
    </w:p>
    <w:p w14:paraId="5D7546C9" w14:textId="356A1C43" w:rsidR="0047239E" w:rsidRDefault="0047239E" w:rsidP="0047239E">
      <w:pPr>
        <w:pStyle w:val="Ttulo2"/>
        <w:numPr>
          <w:ilvl w:val="0"/>
          <w:numId w:val="12"/>
        </w:numPr>
      </w:pPr>
      <w:r>
        <w:lastRenderedPageBreak/>
        <w:t>Mencione 3 tipos de placas adicionales</w:t>
      </w:r>
    </w:p>
    <w:p w14:paraId="42CAF68E" w14:textId="719717EB" w:rsidR="0047239E" w:rsidRDefault="0047239E" w:rsidP="0047239E">
      <w:pPr>
        <w:jc w:val="both"/>
        <w:rPr>
          <w:rFonts w:ascii="Courier New" w:hAnsi="Courier New" w:cs="Courier New"/>
          <w:sz w:val="24"/>
          <w:szCs w:val="24"/>
        </w:rPr>
      </w:pPr>
      <w:r w:rsidRPr="0047239E">
        <w:rPr>
          <w:rFonts w:ascii="Courier New" w:hAnsi="Courier New" w:cs="Courier New"/>
          <w:sz w:val="24"/>
          <w:szCs w:val="24"/>
        </w:rPr>
        <w:t>En este caso serían tarjetas como, Tarjetas de AUIDO tarjetas de VIDEO tarjetas de RED y tarjetas de USB</w:t>
      </w:r>
    </w:p>
    <w:p w14:paraId="7FC1FCD3" w14:textId="6E9BF09C" w:rsidR="0047239E" w:rsidRDefault="0047239E" w:rsidP="0047239E">
      <w:pPr>
        <w:pStyle w:val="Ttulo2"/>
        <w:numPr>
          <w:ilvl w:val="0"/>
          <w:numId w:val="12"/>
        </w:numPr>
      </w:pPr>
      <w:r>
        <w:t>Función de las tarjetas de AUDIO</w:t>
      </w:r>
    </w:p>
    <w:p w14:paraId="6F6A88A1" w14:textId="318DC56B" w:rsidR="0047239E" w:rsidRDefault="0047239E" w:rsidP="0047239E">
      <w:pPr>
        <w:jc w:val="both"/>
        <w:rPr>
          <w:rFonts w:ascii="Courier New" w:hAnsi="Courier New" w:cs="Courier New"/>
          <w:sz w:val="24"/>
          <w:szCs w:val="24"/>
        </w:rPr>
      </w:pPr>
      <w:r w:rsidRPr="0047239E">
        <w:rPr>
          <w:rFonts w:ascii="Courier New" w:hAnsi="Courier New" w:cs="Courier New"/>
          <w:sz w:val="24"/>
          <w:szCs w:val="24"/>
        </w:rPr>
        <w:t>P</w:t>
      </w:r>
      <w:r w:rsidRPr="0047239E">
        <w:rPr>
          <w:rFonts w:ascii="Courier New" w:hAnsi="Courier New" w:cs="Courier New"/>
          <w:sz w:val="24"/>
          <w:szCs w:val="24"/>
        </w:rPr>
        <w:t>ermite la salida de audio controlada por un programa informático llamado controlador</w:t>
      </w:r>
      <w:r w:rsidRPr="0047239E">
        <w:rPr>
          <w:rFonts w:ascii="Courier New" w:hAnsi="Courier New" w:cs="Courier New"/>
          <w:sz w:val="24"/>
          <w:szCs w:val="24"/>
        </w:rPr>
        <w:t>.</w:t>
      </w:r>
    </w:p>
    <w:p w14:paraId="26DB6CBE" w14:textId="1B3B2CCC" w:rsidR="0047239E" w:rsidRDefault="001E240E" w:rsidP="001E240E">
      <w:pPr>
        <w:pStyle w:val="Ttulo2"/>
        <w:numPr>
          <w:ilvl w:val="0"/>
          <w:numId w:val="12"/>
        </w:numPr>
      </w:pPr>
      <w:r>
        <w:t>Función de las tarjetas de VIDEO</w:t>
      </w:r>
    </w:p>
    <w:p w14:paraId="4832439C" w14:textId="327EE0A3" w:rsidR="001E240E" w:rsidRDefault="001E240E" w:rsidP="001E240E">
      <w:pPr>
        <w:jc w:val="both"/>
        <w:rPr>
          <w:rFonts w:ascii="Courier New" w:hAnsi="Courier New" w:cs="Courier New"/>
          <w:sz w:val="24"/>
          <w:szCs w:val="24"/>
        </w:rPr>
      </w:pPr>
      <w:r w:rsidRPr="001E240E">
        <w:rPr>
          <w:rFonts w:ascii="Courier New" w:hAnsi="Courier New" w:cs="Courier New"/>
          <w:sz w:val="24"/>
          <w:szCs w:val="24"/>
        </w:rPr>
        <w:t>T</w:t>
      </w:r>
      <w:r w:rsidRPr="001E240E">
        <w:rPr>
          <w:rFonts w:ascii="Courier New" w:hAnsi="Courier New" w:cs="Courier New"/>
          <w:sz w:val="24"/>
          <w:szCs w:val="24"/>
        </w:rPr>
        <w:t>iene la responsabilidad de procesar cada dato e información proveniente del Case o CPU</w:t>
      </w:r>
    </w:p>
    <w:p w14:paraId="487C98AB" w14:textId="633EFB26" w:rsidR="001E240E" w:rsidRDefault="001E240E" w:rsidP="001E240E">
      <w:pPr>
        <w:pStyle w:val="Ttulo2"/>
        <w:numPr>
          <w:ilvl w:val="0"/>
          <w:numId w:val="12"/>
        </w:numPr>
      </w:pPr>
      <w:r>
        <w:t>Función de las tarjetas de RED</w:t>
      </w:r>
    </w:p>
    <w:p w14:paraId="0235C357" w14:textId="0E774B6E" w:rsidR="001E240E" w:rsidRDefault="001E240E" w:rsidP="001E240E">
      <w:pPr>
        <w:jc w:val="both"/>
        <w:rPr>
          <w:rFonts w:ascii="Courier New" w:hAnsi="Courier New" w:cs="Courier New"/>
          <w:sz w:val="24"/>
          <w:szCs w:val="24"/>
        </w:rPr>
      </w:pPr>
      <w:r w:rsidRPr="001E240E">
        <w:rPr>
          <w:rFonts w:ascii="Courier New" w:hAnsi="Courier New" w:cs="Courier New"/>
          <w:sz w:val="24"/>
          <w:szCs w:val="24"/>
        </w:rPr>
        <w:t>S</w:t>
      </w:r>
      <w:r w:rsidRPr="001E240E">
        <w:rPr>
          <w:rFonts w:ascii="Courier New" w:hAnsi="Courier New" w:cs="Courier New"/>
          <w:sz w:val="24"/>
          <w:szCs w:val="24"/>
        </w:rPr>
        <w:t>e encargan de preparar, transferir y controlar la información o datos que envía a los otros equipos que están conectados en una misma red</w:t>
      </w:r>
    </w:p>
    <w:p w14:paraId="1195830C" w14:textId="1C02DA59" w:rsidR="001E240E" w:rsidRDefault="001E240E" w:rsidP="001E240E">
      <w:pPr>
        <w:pStyle w:val="Ttulo2"/>
        <w:numPr>
          <w:ilvl w:val="0"/>
          <w:numId w:val="12"/>
        </w:numPr>
      </w:pPr>
      <w:r>
        <w:t>Función de las tarjetas de USB</w:t>
      </w:r>
    </w:p>
    <w:p w14:paraId="347F5C41" w14:textId="58DDD791" w:rsidR="001E240E" w:rsidRPr="001E240E" w:rsidRDefault="001E240E" w:rsidP="001E240E">
      <w:pPr>
        <w:jc w:val="both"/>
        <w:rPr>
          <w:rFonts w:ascii="Courier New" w:hAnsi="Courier New" w:cs="Courier New"/>
          <w:sz w:val="24"/>
          <w:szCs w:val="24"/>
        </w:rPr>
      </w:pPr>
      <w:r w:rsidRPr="001E240E">
        <w:rPr>
          <w:rFonts w:ascii="Courier New" w:hAnsi="Courier New" w:cs="Courier New"/>
          <w:sz w:val="24"/>
          <w:szCs w:val="24"/>
        </w:rPr>
        <w:t>P</w:t>
      </w:r>
      <w:r w:rsidRPr="001E240E">
        <w:rPr>
          <w:rFonts w:ascii="Courier New" w:hAnsi="Courier New" w:cs="Courier New"/>
          <w:sz w:val="24"/>
          <w:szCs w:val="24"/>
        </w:rPr>
        <w:t>rotocolo de conexión que permite enlazar diversos periféricos a un dispositivo electrónico</w:t>
      </w:r>
    </w:p>
    <w:p w14:paraId="1D580039" w14:textId="77777777" w:rsidR="0047239E" w:rsidRPr="0047239E" w:rsidRDefault="0047239E" w:rsidP="0047239E">
      <w:pPr>
        <w:jc w:val="both"/>
        <w:rPr>
          <w:rFonts w:ascii="Courier New" w:hAnsi="Courier New" w:cs="Courier New"/>
          <w:sz w:val="24"/>
          <w:szCs w:val="24"/>
        </w:rPr>
      </w:pPr>
    </w:p>
    <w:sectPr w:rsidR="0047239E" w:rsidRPr="0047239E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DEEC6" w14:textId="77777777" w:rsidR="00DB75CA" w:rsidRDefault="00DB75CA" w:rsidP="00AE117A">
      <w:pPr>
        <w:spacing w:after="0" w:line="240" w:lineRule="auto"/>
      </w:pPr>
      <w:r>
        <w:separator/>
      </w:r>
    </w:p>
  </w:endnote>
  <w:endnote w:type="continuationSeparator" w:id="0">
    <w:p w14:paraId="7526AD8D" w14:textId="77777777" w:rsidR="00DB75CA" w:rsidRDefault="00DB75CA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65C2AA85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6B07319D" wp14:editId="0E073752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781496AA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A6145" w14:textId="77777777" w:rsidR="00DB75CA" w:rsidRDefault="00DB75CA" w:rsidP="00AE117A">
      <w:pPr>
        <w:spacing w:after="0" w:line="240" w:lineRule="auto"/>
      </w:pPr>
      <w:r>
        <w:separator/>
      </w:r>
    </w:p>
  </w:footnote>
  <w:footnote w:type="continuationSeparator" w:id="0">
    <w:p w14:paraId="0959F7E6" w14:textId="77777777" w:rsidR="00DB75CA" w:rsidRDefault="00DB75CA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A7DB5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2046601E" wp14:editId="46E219DE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4B554D03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22785823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7DDA0DB4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56B38"/>
    <w:multiLevelType w:val="hybridMultilevel"/>
    <w:tmpl w:val="6A6894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80D20"/>
    <w:multiLevelType w:val="hybridMultilevel"/>
    <w:tmpl w:val="C352CB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83976"/>
    <w:multiLevelType w:val="hybridMultilevel"/>
    <w:tmpl w:val="45C4D25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91171"/>
    <w:multiLevelType w:val="hybridMultilevel"/>
    <w:tmpl w:val="B79C7FB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00696F"/>
    <w:multiLevelType w:val="hybridMultilevel"/>
    <w:tmpl w:val="1ECE168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61782C"/>
    <w:multiLevelType w:val="hybridMultilevel"/>
    <w:tmpl w:val="E0DC146A"/>
    <w:lvl w:ilvl="0" w:tplc="0C0A0015">
      <w:start w:val="1"/>
      <w:numFmt w:val="upperLetter"/>
      <w:lvlText w:val="%1."/>
      <w:lvlJc w:val="left"/>
      <w:pPr>
        <w:ind w:left="1425" w:hanging="360"/>
      </w:p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 w15:restartNumberingAfterBreak="0">
    <w:nsid w:val="523A33B5"/>
    <w:multiLevelType w:val="hybridMultilevel"/>
    <w:tmpl w:val="A83C8FA6"/>
    <w:lvl w:ilvl="0" w:tplc="91FE4A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02228"/>
    <w:multiLevelType w:val="hybridMultilevel"/>
    <w:tmpl w:val="24AE94DC"/>
    <w:lvl w:ilvl="0" w:tplc="75781E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CD1D77"/>
    <w:multiLevelType w:val="hybridMultilevel"/>
    <w:tmpl w:val="EA5A170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8A1B38"/>
    <w:multiLevelType w:val="hybridMultilevel"/>
    <w:tmpl w:val="91CA83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1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10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7D0"/>
    <w:rsid w:val="000232B4"/>
    <w:rsid w:val="000C4306"/>
    <w:rsid w:val="001012BF"/>
    <w:rsid w:val="0012479C"/>
    <w:rsid w:val="0013723A"/>
    <w:rsid w:val="0015217D"/>
    <w:rsid w:val="0015488F"/>
    <w:rsid w:val="00182F01"/>
    <w:rsid w:val="001965F8"/>
    <w:rsid w:val="001E020E"/>
    <w:rsid w:val="001E240E"/>
    <w:rsid w:val="00235953"/>
    <w:rsid w:val="00252016"/>
    <w:rsid w:val="002A1F5D"/>
    <w:rsid w:val="002E3E07"/>
    <w:rsid w:val="0032733F"/>
    <w:rsid w:val="00356DF1"/>
    <w:rsid w:val="003B386B"/>
    <w:rsid w:val="003D6158"/>
    <w:rsid w:val="0046167E"/>
    <w:rsid w:val="0047239E"/>
    <w:rsid w:val="00475830"/>
    <w:rsid w:val="004905DF"/>
    <w:rsid w:val="004E15DD"/>
    <w:rsid w:val="004F79B8"/>
    <w:rsid w:val="005527D0"/>
    <w:rsid w:val="006358FB"/>
    <w:rsid w:val="006C4F2F"/>
    <w:rsid w:val="006C6107"/>
    <w:rsid w:val="00732C34"/>
    <w:rsid w:val="007374D9"/>
    <w:rsid w:val="00752D8D"/>
    <w:rsid w:val="00771881"/>
    <w:rsid w:val="008037B5"/>
    <w:rsid w:val="00816F06"/>
    <w:rsid w:val="008228B9"/>
    <w:rsid w:val="00843C49"/>
    <w:rsid w:val="008E2341"/>
    <w:rsid w:val="0090504E"/>
    <w:rsid w:val="009D360F"/>
    <w:rsid w:val="00A01980"/>
    <w:rsid w:val="00A1035F"/>
    <w:rsid w:val="00A126E7"/>
    <w:rsid w:val="00A44BE3"/>
    <w:rsid w:val="00AC290A"/>
    <w:rsid w:val="00AC4096"/>
    <w:rsid w:val="00AE117A"/>
    <w:rsid w:val="00B00913"/>
    <w:rsid w:val="00B00F82"/>
    <w:rsid w:val="00B211DA"/>
    <w:rsid w:val="00BC3200"/>
    <w:rsid w:val="00BC378C"/>
    <w:rsid w:val="00BE2593"/>
    <w:rsid w:val="00C738A5"/>
    <w:rsid w:val="00D00743"/>
    <w:rsid w:val="00D56C5A"/>
    <w:rsid w:val="00DB5FB2"/>
    <w:rsid w:val="00DB75CA"/>
    <w:rsid w:val="00E153B2"/>
    <w:rsid w:val="00E1755E"/>
    <w:rsid w:val="00E406AA"/>
    <w:rsid w:val="00E72707"/>
    <w:rsid w:val="00EB1825"/>
    <w:rsid w:val="00EF0D1F"/>
    <w:rsid w:val="00FA1BB2"/>
    <w:rsid w:val="00FB42E7"/>
    <w:rsid w:val="00FD51D9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720EFD9"/>
  <w15:chartTrackingRefBased/>
  <w15:docId w15:val="{B262C253-C235-47F2-9F54-1DA436689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A1B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character" w:customStyle="1" w:styleId="Ttulo2Car">
    <w:name w:val="Título 2 Car"/>
    <w:basedOn w:val="Fuentedeprrafopredeter"/>
    <w:link w:val="Ttulo2"/>
    <w:uiPriority w:val="9"/>
    <w:rsid w:val="00FA1B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YA\Desktop\Quinto%20Bachillerato\Reparaci&#243;n%20Y%20Soporte%20T&#233;cnico\Formato%20RST%20-%20copi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 RST - copia</Template>
  <TotalTime>88</TotalTime>
  <Pages>8</Pages>
  <Words>721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LAYA</dc:creator>
  <cp:keywords/>
  <dc:description/>
  <cp:lastModifiedBy>Wilson Sac</cp:lastModifiedBy>
  <cp:revision>1</cp:revision>
  <dcterms:created xsi:type="dcterms:W3CDTF">2022-04-01T23:09:00Z</dcterms:created>
  <dcterms:modified xsi:type="dcterms:W3CDTF">2022-04-02T00:37:00Z</dcterms:modified>
</cp:coreProperties>
</file>